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549CC" w14:textId="77777777" w:rsidR="00B04452" w:rsidRDefault="00B04452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</w:p>
    <w:p w14:paraId="1B9D099A" w14:textId="77777777" w:rsidR="00A343DE" w:rsidRPr="00E4527E" w:rsidRDefault="00E35055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First report on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Asian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Weaver </w:t>
      </w:r>
      <w:r w:rsidR="00195C3E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Ant</w:t>
      </w:r>
    </w:p>
    <w:p w14:paraId="72862166" w14:textId="77777777" w:rsidR="00E35055" w:rsidRPr="00E4527E" w:rsidRDefault="00902E7B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Oecophylla</w:t>
      </w:r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B22073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smara</w:t>
      </w:r>
      <w:r w:rsidR="00B83A0C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gdina</w:t>
      </w:r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4133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Fabricius</w:t>
      </w:r>
      <w:r w:rsidR="004C4A7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1775 </w:t>
      </w:r>
      <w:r w:rsidR="00835EA4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(</w:t>
      </w:r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Hymen</w:t>
      </w:r>
      <w:r w:rsidR="004A27CA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o</w:t>
      </w:r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ptera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:</w:t>
      </w:r>
      <w:r w:rsidR="004C0272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Formicidae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)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at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Lal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Bahadur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Shastri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Mahavidyalaya</w:t>
      </w:r>
      <w:r w:rsidR="00DB588B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, Dharmabad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DB588B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Nanded</w:t>
      </w:r>
      <w:r w:rsidR="009122B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Maharashtra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</w:t>
      </w:r>
      <w:r w:rsidR="00F0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India</w:t>
      </w:r>
    </w:p>
    <w:p w14:paraId="78FADE9D" w14:textId="77777777" w:rsidR="00E4527E" w:rsidRDefault="00E4527E" w:rsidP="003357C9">
      <w:pPr>
        <w:spacing w:line="360" w:lineRule="auto"/>
        <w:jc w:val="right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EBC38B3" w14:textId="77777777" w:rsidR="00790ADA" w:rsidRDefault="00790ADA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D7DB3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01523A" w14:textId="44CAEAB8" w:rsidR="00B01FCD" w:rsidRPr="00FB3A86" w:rsidRDefault="00C85538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2969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A2DCD1A" wp14:editId="747843B8">
                <wp:extent cx="5303520" cy="635"/>
                <wp:effectExtent l="17145" t="18415" r="13335" b="9525"/>
                <wp:docPr id="200503179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57863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0EBC49F9" w14:textId="77777777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p w14:paraId="686E9332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198"/>
      </w:tblGrid>
      <w:tr w:rsidR="00296529" w:rsidRPr="001E44FE" w14:paraId="48B62E8C" w14:textId="77777777" w:rsidTr="001E44FE">
        <w:tc>
          <w:tcPr>
            <w:tcW w:w="9576" w:type="dxa"/>
            <w:shd w:val="clear" w:color="auto" w:fill="F2F2F2"/>
          </w:tcPr>
          <w:p w14:paraId="7511D8C7" w14:textId="77777777" w:rsidR="00505F06" w:rsidRPr="004D6FBF" w:rsidRDefault="001C184F" w:rsidP="002436D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The present research was undertaken to assess the diversity of Asian Weaver ants in the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c</w:t>
            </w:r>
            <w:r>
              <w:rPr>
                <w:rFonts w:ascii="Arial" w:hAnsi="Arial" w:cs="Arial"/>
                <w:color w:val="000000" w:themeColor="text1"/>
              </w:rPr>
              <w:t>ampus of Lal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Bahadur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Shastri Mahavidyalaya, Dharmabad, Nanded, Maharashtra, India.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A systematic survey was conducted at various sites in campus from August 2025 to March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2026. A total of 70 nests from 20 trees were recorded during the study period. The Red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w</w:t>
            </w:r>
            <w:r>
              <w:rPr>
                <w:rFonts w:ascii="Arial" w:hAnsi="Arial" w:cs="Arial"/>
                <w:color w:val="000000" w:themeColor="text1"/>
              </w:rPr>
              <w:t xml:space="preserve">eaver </w:t>
            </w:r>
            <w:r w:rsidR="005E19F2">
              <w:rPr>
                <w:rFonts w:ascii="Arial" w:hAnsi="Arial" w:cs="Arial"/>
                <w:color w:val="000000" w:themeColor="text1"/>
              </w:rPr>
              <w:t>a</w:t>
            </w:r>
            <w:r>
              <w:rPr>
                <w:rFonts w:ascii="Arial" w:hAnsi="Arial" w:cs="Arial"/>
                <w:color w:val="000000" w:themeColor="text1"/>
              </w:rPr>
              <w:t>nt is main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ly arboreal which live on trees. </w:t>
            </w:r>
            <w:r w:rsidR="007A3F3A">
              <w:rPr>
                <w:rFonts w:ascii="Arial" w:hAnsi="Arial" w:cs="Arial"/>
                <w:color w:val="000000" w:themeColor="text1"/>
              </w:rPr>
              <w:t>Asian weaver ants are colonial insects belon</w:t>
            </w:r>
            <w:r w:rsidR="00F738BD">
              <w:rPr>
                <w:rFonts w:ascii="Arial" w:hAnsi="Arial" w:cs="Arial"/>
                <w:color w:val="000000" w:themeColor="text1"/>
              </w:rPr>
              <w:t>gs</w:t>
            </w:r>
            <w:r w:rsidR="007A3F3A">
              <w:rPr>
                <w:rFonts w:ascii="Arial" w:hAnsi="Arial" w:cs="Arial"/>
                <w:color w:val="000000" w:themeColor="text1"/>
              </w:rPr>
              <w:t xml:space="preserve"> to family </w:t>
            </w:r>
            <w:r w:rsidR="007A3F3A" w:rsidRPr="00132479">
              <w:rPr>
                <w:rFonts w:ascii="Arial" w:hAnsi="Arial" w:cs="Arial"/>
                <w:i/>
                <w:iCs/>
                <w:color w:val="000000" w:themeColor="text1"/>
              </w:rPr>
              <w:t>Formicidae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281C54">
              <w:rPr>
                <w:rFonts w:ascii="Arial" w:hAnsi="Arial" w:cs="Arial"/>
                <w:color w:val="000000" w:themeColor="text1"/>
              </w:rPr>
              <w:t>The red weaver ant has</w:t>
            </w:r>
            <w:r w:rsidR="00603282">
              <w:rPr>
                <w:rFonts w:ascii="Arial" w:hAnsi="Arial" w:cs="Arial"/>
                <w:color w:val="000000" w:themeColor="text1"/>
              </w:rPr>
              <w:t xml:space="preserve"> a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B0CD6">
              <w:rPr>
                <w:rFonts w:ascii="Arial" w:hAnsi="Arial" w:cs="Arial"/>
                <w:color w:val="000000" w:themeColor="text1"/>
              </w:rPr>
              <w:t>uni</w:t>
            </w:r>
            <w:r w:rsidR="007839DE">
              <w:rPr>
                <w:rFonts w:ascii="Arial" w:hAnsi="Arial" w:cs="Arial"/>
                <w:color w:val="000000" w:themeColor="text1"/>
              </w:rPr>
              <w:t xml:space="preserve">que </w:t>
            </w:r>
            <w:r w:rsidR="00281C54">
              <w:rPr>
                <w:rFonts w:ascii="Arial" w:hAnsi="Arial" w:cs="Arial"/>
                <w:color w:val="000000" w:themeColor="text1"/>
              </w:rPr>
              <w:t>reddish brown color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F8720F">
              <w:rPr>
                <w:rFonts w:ascii="Arial" w:hAnsi="Arial" w:cs="Arial"/>
                <w:color w:val="000000" w:themeColor="text1"/>
              </w:rPr>
              <w:t>The Asian weaver ants are popular for distinctive nest building</w:t>
            </w:r>
            <w:r w:rsidR="009A5AA1">
              <w:rPr>
                <w:rFonts w:ascii="Arial" w:hAnsi="Arial" w:cs="Arial"/>
                <w:color w:val="000000" w:themeColor="text1"/>
              </w:rPr>
              <w:t xml:space="preserve"> beha</w:t>
            </w:r>
            <w:r w:rsidR="001773F0">
              <w:rPr>
                <w:rFonts w:ascii="Arial" w:hAnsi="Arial" w:cs="Arial"/>
                <w:color w:val="000000" w:themeColor="text1"/>
              </w:rPr>
              <w:t>vior</w:t>
            </w:r>
            <w:r w:rsidR="00CD288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E0EED">
              <w:rPr>
                <w:rFonts w:ascii="Arial" w:hAnsi="Arial" w:cs="Arial"/>
                <w:color w:val="000000" w:themeColor="text1"/>
              </w:rPr>
              <w:t>medicinal importance</w:t>
            </w:r>
            <w:r w:rsidR="009831C1">
              <w:rPr>
                <w:rFonts w:ascii="Arial" w:hAnsi="Arial" w:cs="Arial"/>
                <w:color w:val="000000" w:themeColor="text1"/>
              </w:rPr>
              <w:t>,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C1CC8">
              <w:rPr>
                <w:rFonts w:ascii="Arial" w:hAnsi="Arial" w:cs="Arial"/>
                <w:color w:val="000000" w:themeColor="text1"/>
              </w:rPr>
              <w:t>nutritiv</w:t>
            </w:r>
            <w:r w:rsidR="006A4647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EC1CC8">
              <w:rPr>
                <w:rFonts w:ascii="Arial" w:hAnsi="Arial" w:cs="Arial"/>
                <w:color w:val="000000" w:themeColor="text1"/>
              </w:rPr>
              <w:t xml:space="preserve">food for local community, </w:t>
            </w:r>
            <w:r w:rsidR="00EB0BD7">
              <w:rPr>
                <w:rFonts w:ascii="Arial" w:hAnsi="Arial" w:cs="Arial"/>
                <w:color w:val="000000" w:themeColor="text1"/>
              </w:rPr>
              <w:t>natural biocontrol agent,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32ED8">
              <w:rPr>
                <w:rFonts w:ascii="Arial" w:hAnsi="Arial" w:cs="Arial"/>
                <w:color w:val="000000" w:themeColor="text1"/>
              </w:rPr>
              <w:t xml:space="preserve">has </w:t>
            </w:r>
            <w:r w:rsidR="0035378B">
              <w:rPr>
                <w:rFonts w:ascii="Arial" w:hAnsi="Arial" w:cs="Arial"/>
                <w:color w:val="000000" w:themeColor="text1"/>
              </w:rPr>
              <w:t>commercial value</w:t>
            </w:r>
            <w:r w:rsidR="004E5222">
              <w:rPr>
                <w:rFonts w:ascii="Arial" w:hAnsi="Arial" w:cs="Arial"/>
                <w:color w:val="000000" w:themeColor="text1"/>
              </w:rPr>
              <w:t>, maintains ecological balance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8646D">
              <w:rPr>
                <w:rFonts w:ascii="Arial" w:hAnsi="Arial" w:cs="Arial"/>
                <w:color w:val="000000" w:themeColor="text1"/>
              </w:rPr>
              <w:t>and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F5D12">
              <w:rPr>
                <w:rFonts w:ascii="Arial" w:hAnsi="Arial" w:cs="Arial"/>
                <w:color w:val="000000" w:themeColor="text1"/>
              </w:rPr>
              <w:t xml:space="preserve">farmer </w:t>
            </w:r>
            <w:r w:rsidR="00037E79">
              <w:rPr>
                <w:rFonts w:ascii="Arial" w:hAnsi="Arial" w:cs="Arial"/>
                <w:color w:val="000000" w:themeColor="text1"/>
              </w:rPr>
              <w:t>friendly.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A1E6F">
              <w:rPr>
                <w:rFonts w:ascii="Arial" w:hAnsi="Arial" w:cs="Arial"/>
                <w:color w:val="000000" w:themeColor="text1"/>
              </w:rPr>
              <w:t xml:space="preserve">Weaver ants are </w:t>
            </w:r>
            <w:r w:rsidR="00D63920">
              <w:rPr>
                <w:rFonts w:ascii="Arial" w:hAnsi="Arial" w:cs="Arial"/>
                <w:color w:val="000000" w:themeColor="text1"/>
              </w:rPr>
              <w:t>used as a medico-fo</w:t>
            </w:r>
            <w:r w:rsidR="000B5018">
              <w:rPr>
                <w:rFonts w:ascii="Arial" w:hAnsi="Arial" w:cs="Arial"/>
                <w:color w:val="000000" w:themeColor="text1"/>
              </w:rPr>
              <w:t>o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d in </w:t>
            </w:r>
            <w:r w:rsidR="00D63920">
              <w:rPr>
                <w:rFonts w:ascii="Arial" w:hAnsi="Arial" w:cs="Arial"/>
                <w:color w:val="000000" w:themeColor="text1"/>
              </w:rPr>
              <w:t>certain tribal communit</w:t>
            </w:r>
            <w:r w:rsidR="00963840">
              <w:rPr>
                <w:rFonts w:ascii="Arial" w:hAnsi="Arial" w:cs="Arial"/>
                <w:color w:val="000000" w:themeColor="text1"/>
              </w:rPr>
              <w:t>ies</w:t>
            </w:r>
            <w:r w:rsidR="00D63920">
              <w:rPr>
                <w:rFonts w:ascii="Arial" w:hAnsi="Arial" w:cs="Arial"/>
                <w:color w:val="000000" w:themeColor="text1"/>
              </w:rPr>
              <w:t xml:space="preserve"> in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India</w:t>
            </w:r>
            <w:r w:rsidR="006C587F">
              <w:rPr>
                <w:rFonts w:ascii="Arial" w:hAnsi="Arial" w:cs="Arial"/>
                <w:color w:val="000000" w:themeColor="text1"/>
              </w:rPr>
              <w:t>,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such as in </w:t>
            </w:r>
            <w:r w:rsidR="00B34EB6">
              <w:rPr>
                <w:rFonts w:ascii="Arial" w:hAnsi="Arial" w:cs="Arial"/>
                <w:color w:val="000000" w:themeColor="text1"/>
              </w:rPr>
              <w:t>the state</w:t>
            </w:r>
            <w:r w:rsidR="00F738BD">
              <w:rPr>
                <w:rFonts w:ascii="Arial" w:hAnsi="Arial" w:cs="Arial"/>
                <w:color w:val="000000" w:themeColor="text1"/>
              </w:rPr>
              <w:t>s</w:t>
            </w:r>
            <w:r w:rsidR="00B34EB6">
              <w:rPr>
                <w:rFonts w:ascii="Arial" w:hAnsi="Arial" w:cs="Arial"/>
                <w:color w:val="000000" w:themeColor="text1"/>
              </w:rPr>
              <w:t xml:space="preserve"> of </w:t>
            </w:r>
            <w:r w:rsidR="000B5018">
              <w:rPr>
                <w:rFonts w:ascii="Arial" w:hAnsi="Arial" w:cs="Arial"/>
                <w:color w:val="000000" w:themeColor="text1"/>
              </w:rPr>
              <w:t>Odisha</w:t>
            </w:r>
            <w:r w:rsidR="00440BD4">
              <w:rPr>
                <w:rFonts w:ascii="Arial" w:hAnsi="Arial" w:cs="Arial"/>
                <w:color w:val="000000" w:themeColor="text1"/>
              </w:rPr>
              <w:t>, Keralam,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57C3C">
              <w:rPr>
                <w:rFonts w:ascii="Arial" w:hAnsi="Arial" w:cs="Arial"/>
                <w:color w:val="000000" w:themeColor="text1"/>
              </w:rPr>
              <w:t>Tamilnadu,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012AB">
              <w:rPr>
                <w:rFonts w:ascii="Arial" w:hAnsi="Arial" w:cs="Arial"/>
                <w:color w:val="000000" w:themeColor="text1"/>
              </w:rPr>
              <w:t>C</w:t>
            </w:r>
            <w:r w:rsidR="00C8461C">
              <w:rPr>
                <w:rFonts w:ascii="Arial" w:hAnsi="Arial" w:cs="Arial"/>
                <w:color w:val="000000" w:themeColor="text1"/>
              </w:rPr>
              <w:t>h</w:t>
            </w:r>
            <w:r w:rsidR="006012AB">
              <w:rPr>
                <w:rFonts w:ascii="Arial" w:hAnsi="Arial" w:cs="Arial"/>
                <w:color w:val="000000" w:themeColor="text1"/>
              </w:rPr>
              <w:t>hattisgarh</w:t>
            </w:r>
            <w:r w:rsidR="00A57AEB">
              <w:rPr>
                <w:rFonts w:ascii="Arial" w:hAnsi="Arial" w:cs="Arial"/>
                <w:color w:val="000000" w:themeColor="text1"/>
              </w:rPr>
              <w:t>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and </w:t>
            </w:r>
            <w:r w:rsidR="00B34EB6">
              <w:rPr>
                <w:rFonts w:ascii="Arial" w:hAnsi="Arial" w:cs="Arial"/>
                <w:color w:val="000000" w:themeColor="text1"/>
              </w:rPr>
              <w:t>Assam</w:t>
            </w:r>
            <w:r w:rsidR="00156A48">
              <w:rPr>
                <w:rFonts w:ascii="Arial" w:hAnsi="Arial" w:cs="Arial"/>
                <w:color w:val="000000" w:themeColor="text1"/>
              </w:rPr>
              <w:t>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56A48">
              <w:rPr>
                <w:rFonts w:ascii="Arial" w:hAnsi="Arial" w:cs="Arial"/>
                <w:color w:val="000000" w:themeColor="text1"/>
              </w:rPr>
              <w:t xml:space="preserve">This research article </w:t>
            </w:r>
            <w:r w:rsidR="00077C1A">
              <w:rPr>
                <w:rFonts w:ascii="Arial" w:hAnsi="Arial" w:cs="Arial"/>
                <w:color w:val="000000" w:themeColor="text1"/>
              </w:rPr>
              <w:t>put forward a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F58E3">
              <w:rPr>
                <w:rFonts w:ascii="Arial" w:hAnsi="Arial" w:cs="Arial"/>
                <w:color w:val="000000" w:themeColor="text1"/>
              </w:rPr>
              <w:t xml:space="preserve">quick outline about </w:t>
            </w:r>
            <w:r w:rsidR="00F20279">
              <w:rPr>
                <w:rFonts w:ascii="Arial" w:hAnsi="Arial" w:cs="Arial"/>
                <w:color w:val="000000" w:themeColor="text1"/>
              </w:rPr>
              <w:t>weaver ant nest structure,</w:t>
            </w:r>
            <w:r w:rsidR="007A5C00">
              <w:rPr>
                <w:rFonts w:ascii="Arial" w:hAnsi="Arial" w:cs="Arial"/>
                <w:color w:val="000000" w:themeColor="text1"/>
              </w:rPr>
              <w:t xml:space="preserve"> arrangement and it’s maint</w:t>
            </w:r>
            <w:r w:rsidR="00397372">
              <w:rPr>
                <w:rFonts w:ascii="Arial" w:hAnsi="Arial" w:cs="Arial"/>
                <w:color w:val="000000" w:themeColor="text1"/>
              </w:rPr>
              <w:t>enance.</w:t>
            </w:r>
            <w:r w:rsidR="00056722">
              <w:rPr>
                <w:rFonts w:ascii="Arial" w:hAnsi="Arial" w:cs="Arial"/>
                <w:color w:val="000000" w:themeColor="text1"/>
              </w:rPr>
              <w:t xml:space="preserve"> We studied </w:t>
            </w:r>
            <w:r w:rsidR="00A0569C">
              <w:rPr>
                <w:rFonts w:ascii="Arial" w:hAnsi="Arial" w:cs="Arial"/>
                <w:color w:val="000000" w:themeColor="text1"/>
              </w:rPr>
              <w:t>several</w:t>
            </w:r>
            <w:r w:rsidR="00A66BF0">
              <w:rPr>
                <w:rFonts w:ascii="Arial" w:hAnsi="Arial" w:cs="Arial"/>
                <w:color w:val="000000" w:themeColor="text1"/>
              </w:rPr>
              <w:t xml:space="preserve"> biotic and abiotic factors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82159">
              <w:rPr>
                <w:rFonts w:ascii="Arial" w:hAnsi="Arial" w:cs="Arial"/>
                <w:color w:val="000000" w:themeColor="text1"/>
              </w:rPr>
              <w:t xml:space="preserve">affecting nest </w:t>
            </w:r>
            <w:r w:rsidR="00777929">
              <w:rPr>
                <w:rFonts w:ascii="Arial" w:hAnsi="Arial" w:cs="Arial"/>
                <w:color w:val="000000" w:themeColor="text1"/>
              </w:rPr>
              <w:t>structure.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33166">
              <w:rPr>
                <w:rFonts w:ascii="Arial" w:hAnsi="Arial" w:cs="Arial"/>
                <w:color w:val="000000" w:themeColor="text1"/>
              </w:rPr>
              <w:t xml:space="preserve">Our research work </w:t>
            </w:r>
            <w:r w:rsidR="00233409">
              <w:rPr>
                <w:rFonts w:ascii="Arial" w:hAnsi="Arial" w:cs="Arial"/>
                <w:color w:val="000000" w:themeColor="text1"/>
              </w:rPr>
              <w:t>suggests</w:t>
            </w:r>
            <w:r w:rsidR="00F956CD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0C2977">
              <w:rPr>
                <w:rFonts w:ascii="Arial" w:hAnsi="Arial" w:cs="Arial"/>
                <w:color w:val="000000" w:themeColor="text1"/>
              </w:rPr>
              <w:t xml:space="preserve">the nest selection site is </w:t>
            </w:r>
            <w:r w:rsidR="004C3AC7">
              <w:rPr>
                <w:rFonts w:ascii="Arial" w:hAnsi="Arial" w:cs="Arial"/>
                <w:color w:val="000000" w:themeColor="text1"/>
              </w:rPr>
              <w:t xml:space="preserve">typically </w:t>
            </w:r>
            <w:r w:rsidR="00AB26E1">
              <w:rPr>
                <w:rFonts w:ascii="Arial" w:hAnsi="Arial" w:cs="Arial"/>
                <w:color w:val="000000" w:themeColor="text1"/>
              </w:rPr>
              <w:t xml:space="preserve">govern by tree </w:t>
            </w:r>
            <w:r w:rsidR="00384BE2">
              <w:rPr>
                <w:rFonts w:ascii="Arial" w:hAnsi="Arial" w:cs="Arial"/>
                <w:color w:val="000000" w:themeColor="text1"/>
              </w:rPr>
              <w:t>attributes, leaf</w:t>
            </w:r>
            <w:r w:rsidR="00A10AAF">
              <w:rPr>
                <w:rFonts w:ascii="Arial" w:hAnsi="Arial" w:cs="Arial"/>
                <w:color w:val="000000" w:themeColor="text1"/>
              </w:rPr>
              <w:t xml:space="preserve"> </w:t>
            </w:r>
            <w:commentRangeStart w:id="0"/>
            <w:r w:rsidR="00A10AAF">
              <w:rPr>
                <w:rFonts w:ascii="Arial" w:hAnsi="Arial" w:cs="Arial"/>
                <w:color w:val="000000" w:themeColor="text1"/>
              </w:rPr>
              <w:t>features</w:t>
            </w:r>
            <w:commentRangeEnd w:id="0"/>
            <w:r w:rsidR="0056784B">
              <w:rPr>
                <w:rStyle w:val="CommentReference"/>
                <w:rFonts w:ascii="Arial" w:hAnsi="Arial" w:cs="Arial"/>
                <w:color w:val="000000" w:themeColor="text1"/>
                <w:sz w:val="20"/>
                <w:szCs w:val="20"/>
              </w:rPr>
              <w:commentReference w:id="0"/>
            </w:r>
            <w:r w:rsidR="00394A2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D34AF">
              <w:rPr>
                <w:rFonts w:ascii="Arial" w:hAnsi="Arial" w:cs="Arial"/>
                <w:color w:val="000000" w:themeColor="text1"/>
              </w:rPr>
              <w:t xml:space="preserve">and certain environmental </w:t>
            </w:r>
            <w:r w:rsidR="00313365">
              <w:rPr>
                <w:rFonts w:ascii="Arial" w:hAnsi="Arial" w:cs="Arial"/>
                <w:color w:val="000000" w:themeColor="text1"/>
              </w:rPr>
              <w:t>agents.</w:t>
            </w:r>
            <w:r w:rsidR="00351355">
              <w:rPr>
                <w:rFonts w:ascii="Arial" w:hAnsi="Arial" w:cs="Arial"/>
                <w:color w:val="000000" w:themeColor="text1"/>
              </w:rPr>
              <w:t xml:space="preserve"> The </w:t>
            </w:r>
            <w:r w:rsidR="001772F4">
              <w:rPr>
                <w:rFonts w:ascii="Arial" w:hAnsi="Arial" w:cs="Arial"/>
                <w:color w:val="000000" w:themeColor="text1"/>
              </w:rPr>
              <w:t>abundanc</w:t>
            </w:r>
            <w:r w:rsidR="00893DF1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272F8F">
              <w:rPr>
                <w:rFonts w:ascii="Arial" w:hAnsi="Arial" w:cs="Arial"/>
                <w:color w:val="000000" w:themeColor="text1"/>
              </w:rPr>
              <w:t>of Asian weaver ant</w:t>
            </w:r>
            <w:r w:rsidR="00660A2B">
              <w:rPr>
                <w:rFonts w:ascii="Arial" w:hAnsi="Arial" w:cs="Arial"/>
                <w:color w:val="000000" w:themeColor="text1"/>
              </w:rPr>
              <w:t xml:space="preserve">s </w:t>
            </w:r>
            <w:r w:rsidR="006F1FAD">
              <w:rPr>
                <w:rFonts w:ascii="Arial" w:hAnsi="Arial" w:cs="Arial"/>
                <w:color w:val="000000" w:themeColor="text1"/>
              </w:rPr>
              <w:t>in the camp</w:t>
            </w:r>
            <w:r w:rsidR="00AA50E1">
              <w:rPr>
                <w:rFonts w:ascii="Arial" w:hAnsi="Arial" w:cs="Arial"/>
                <w:color w:val="000000" w:themeColor="text1"/>
              </w:rPr>
              <w:t>us</w:t>
            </w:r>
            <w:r w:rsidR="00456CB6">
              <w:rPr>
                <w:rFonts w:ascii="Arial" w:hAnsi="Arial" w:cs="Arial"/>
                <w:color w:val="000000" w:themeColor="text1"/>
              </w:rPr>
              <w:t xml:space="preserve"> exhibits</w:t>
            </w:r>
            <w:r w:rsidR="00AA50E1">
              <w:rPr>
                <w:rFonts w:ascii="Arial" w:hAnsi="Arial" w:cs="Arial"/>
                <w:color w:val="000000" w:themeColor="text1"/>
              </w:rPr>
              <w:t xml:space="preserve"> its habitat </w:t>
            </w:r>
            <w:r w:rsidR="00014801">
              <w:rPr>
                <w:rFonts w:ascii="Arial" w:hAnsi="Arial" w:cs="Arial"/>
                <w:color w:val="000000" w:themeColor="text1"/>
              </w:rPr>
              <w:t>pre</w:t>
            </w:r>
            <w:r w:rsidR="00AA50E1">
              <w:rPr>
                <w:rFonts w:ascii="Arial" w:hAnsi="Arial" w:cs="Arial"/>
                <w:color w:val="000000" w:themeColor="text1"/>
              </w:rPr>
              <w:t>dominance</w:t>
            </w:r>
            <w:r w:rsidR="005B4970">
              <w:rPr>
                <w:rFonts w:ascii="Arial" w:hAnsi="Arial" w:cs="Arial"/>
                <w:color w:val="000000" w:themeColor="text1"/>
              </w:rPr>
              <w:t xml:space="preserve"> among insect species</w:t>
            </w:r>
            <w:r w:rsidR="00C16BAB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</w:tbl>
    <w:p w14:paraId="10248C33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6523441C" w14:textId="77777777" w:rsidR="00A24E7E" w:rsidRDefault="002E1558" w:rsidP="00441B6F">
      <w:pPr>
        <w:pStyle w:val="Body"/>
        <w:spacing w:after="0"/>
        <w:rPr>
          <w:rFonts w:ascii="Arial" w:hAnsi="Arial" w:cs="Arial"/>
          <w:color w:val="000000" w:themeColor="text1"/>
        </w:rPr>
      </w:pPr>
      <w:commentRangeStart w:id="1"/>
      <w:r>
        <w:rPr>
          <w:rFonts w:ascii="Arial" w:hAnsi="Arial" w:cs="Arial"/>
          <w:i/>
        </w:rPr>
        <w:t>Keywords:</w:t>
      </w:r>
      <w:commentRangeEnd w:id="1"/>
      <w:r w:rsidR="0056784B">
        <w:rPr>
          <w:rStyle w:val="CommentReference"/>
          <w:rFonts w:ascii="Arial" w:hAnsi="Arial" w:cs="Arial"/>
          <w:i/>
          <w:sz w:val="20"/>
          <w:szCs w:val="20"/>
        </w:rPr>
        <w:commentReference w:id="1"/>
      </w:r>
      <w:r>
        <w:rPr>
          <w:rFonts w:ascii="Arial" w:hAnsi="Arial" w:cs="Arial"/>
          <w:i/>
        </w:rPr>
        <w:t xml:space="preserve"> </w:t>
      </w:r>
      <w:r w:rsidR="00242F5C" w:rsidRPr="00C01E53">
        <w:rPr>
          <w:rFonts w:ascii="Arial" w:hAnsi="Arial" w:cs="Arial"/>
          <w:i/>
        </w:rPr>
        <w:t>Oecophylla</w:t>
      </w:r>
      <w:r w:rsidR="00242F5C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="00003402" w:rsidRPr="00003402">
        <w:rPr>
          <w:rFonts w:ascii="Arial" w:hAnsi="Arial" w:cs="Arial"/>
          <w:iCs/>
        </w:rPr>
        <w:t>Weaverants</w:t>
      </w:r>
      <w:r w:rsidR="00003402">
        <w:rPr>
          <w:rFonts w:ascii="Arial" w:hAnsi="Arial" w:cs="Arial"/>
          <w:iCs/>
        </w:rPr>
        <w:t xml:space="preserve">, </w:t>
      </w:r>
      <w:r w:rsidR="00585439">
        <w:rPr>
          <w:rFonts w:ascii="Arial" w:hAnsi="Arial" w:cs="Arial"/>
          <w:iCs/>
        </w:rPr>
        <w:t>nest</w:t>
      </w:r>
      <w:r w:rsidR="00D97ED5">
        <w:rPr>
          <w:rFonts w:ascii="Arial" w:hAnsi="Arial" w:cs="Arial"/>
          <w:iCs/>
        </w:rPr>
        <w:t>-building</w:t>
      </w:r>
      <w:r w:rsidR="00C01E53">
        <w:rPr>
          <w:rFonts w:ascii="Arial" w:hAnsi="Arial" w:cs="Arial"/>
          <w:iCs/>
        </w:rPr>
        <w:t>,</w:t>
      </w:r>
      <w:r w:rsidR="008A46E9">
        <w:rPr>
          <w:rFonts w:ascii="Arial" w:hAnsi="Arial" w:cs="Arial"/>
          <w:iCs/>
        </w:rPr>
        <w:t xml:space="preserve"> socio-cultural value</w:t>
      </w:r>
      <w:r w:rsidRPr="00E35055">
        <w:rPr>
          <w:rFonts w:ascii="Arial" w:hAnsi="Arial" w:cs="Arial"/>
          <w:i/>
          <w:iCs/>
          <w:color w:val="000000" w:themeColor="text1"/>
        </w:rPr>
        <w:t>,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insecta</w:t>
      </w:r>
      <w:r>
        <w:rPr>
          <w:rFonts w:ascii="Arial" w:hAnsi="Arial" w:cs="Arial"/>
          <w:iCs/>
        </w:rPr>
        <w:t xml:space="preserve"> </w:t>
      </w:r>
      <w:r w:rsidR="00607585">
        <w:rPr>
          <w:rFonts w:ascii="Arial" w:hAnsi="Arial" w:cs="Arial"/>
          <w:iCs/>
        </w:rPr>
        <w:t>L.B.S.</w:t>
      </w:r>
      <w:r w:rsidR="00363936">
        <w:rPr>
          <w:rFonts w:ascii="Arial" w:hAnsi="Arial" w:cs="Arial"/>
          <w:iCs/>
        </w:rPr>
        <w:t>M.Dharmabad,</w:t>
      </w:r>
      <w:r>
        <w:rPr>
          <w:rFonts w:ascii="Arial" w:hAnsi="Arial" w:cs="Arial"/>
          <w:iCs/>
        </w:rPr>
        <w:t xml:space="preserve"> </w:t>
      </w:r>
      <w:r w:rsidR="00363936">
        <w:rPr>
          <w:rFonts w:ascii="Arial" w:hAnsi="Arial" w:cs="Arial"/>
          <w:iCs/>
        </w:rPr>
        <w:t>Maharashtra</w:t>
      </w:r>
    </w:p>
    <w:p w14:paraId="14F8E03C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2ABF0D27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7E686336" w14:textId="77777777" w:rsidR="00422F6C" w:rsidRPr="00C12F88" w:rsidRDefault="00422F6C" w:rsidP="00441B6F">
      <w:pPr>
        <w:pStyle w:val="Body"/>
        <w:spacing w:after="0"/>
        <w:rPr>
          <w:rFonts w:ascii="Arial" w:hAnsi="Arial" w:cs="Arial"/>
        </w:rPr>
      </w:pPr>
    </w:p>
    <w:p w14:paraId="05B30ADA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40B406F7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557C0D4B" w14:textId="77777777" w:rsidR="00557A7B" w:rsidRDefault="00557A7B" w:rsidP="00472763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316CEBD" w14:textId="15F34C1C" w:rsidR="00A1039B" w:rsidRPr="001A7F69" w:rsidRDefault="00286436" w:rsidP="001A7F6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genus </w:t>
      </w:r>
      <w:r w:rsidR="00AB3E80" w:rsidRPr="00306E67">
        <w:rPr>
          <w:rFonts w:ascii="Arial" w:hAnsi="Arial" w:cs="Arial"/>
          <w:i/>
          <w:iCs/>
          <w:color w:val="000000" w:themeColor="text1"/>
        </w:rPr>
        <w:t>Oecophylla</w:t>
      </w:r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8C6578">
        <w:rPr>
          <w:rFonts w:ascii="Arial" w:hAnsi="Arial" w:cs="Arial"/>
          <w:color w:val="000000" w:themeColor="text1"/>
        </w:rPr>
        <w:t xml:space="preserve">has </w:t>
      </w:r>
      <w:r w:rsidR="00AB3E80">
        <w:rPr>
          <w:rFonts w:ascii="Arial" w:hAnsi="Arial" w:cs="Arial"/>
          <w:color w:val="000000" w:themeColor="text1"/>
        </w:rPr>
        <w:t>two species</w:t>
      </w:r>
      <w:r w:rsidR="00497457">
        <w:rPr>
          <w:rFonts w:ascii="Arial" w:hAnsi="Arial" w:cs="Arial"/>
          <w:color w:val="000000" w:themeColor="text1"/>
        </w:rPr>
        <w:t>;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45906" w:rsidRPr="00306E67">
        <w:rPr>
          <w:rFonts w:ascii="Arial" w:hAnsi="Arial" w:cs="Arial"/>
          <w:i/>
          <w:iCs/>
          <w:color w:val="000000" w:themeColor="text1"/>
        </w:rPr>
        <w:t>Oecophylla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C45906" w:rsidRPr="00306E67">
        <w:rPr>
          <w:rFonts w:ascii="Arial" w:hAnsi="Arial" w:cs="Arial"/>
          <w:i/>
          <w:iCs/>
          <w:color w:val="000000" w:themeColor="text1"/>
        </w:rPr>
        <w:t>longinod</w:t>
      </w:r>
      <w:r w:rsidR="00BB1F64">
        <w:rPr>
          <w:rFonts w:ascii="Arial" w:hAnsi="Arial" w:cs="Arial"/>
          <w:i/>
          <w:iCs/>
          <w:color w:val="000000" w:themeColor="text1"/>
        </w:rPr>
        <w:t>a,</w:t>
      </w:r>
      <w:r w:rsidR="00D258DC">
        <w:rPr>
          <w:rFonts w:ascii="Arial" w:hAnsi="Arial" w:cs="Arial"/>
          <w:color w:val="000000" w:themeColor="text1"/>
        </w:rPr>
        <w:t xml:space="preserve"> is native to Sub-Saharan Africa</w:t>
      </w:r>
      <w:r w:rsidR="00173A2A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 xml:space="preserve">called as </w:t>
      </w:r>
      <w:r w:rsidR="00981E12">
        <w:rPr>
          <w:rFonts w:ascii="Arial" w:hAnsi="Arial" w:cs="Arial"/>
          <w:color w:val="000000" w:themeColor="text1"/>
        </w:rPr>
        <w:t xml:space="preserve">the </w:t>
      </w:r>
      <w:r w:rsidR="00E1456D">
        <w:rPr>
          <w:rFonts w:ascii="Arial" w:hAnsi="Arial" w:cs="Arial"/>
          <w:color w:val="000000" w:themeColor="text1"/>
        </w:rPr>
        <w:t xml:space="preserve">African weaver </w:t>
      </w:r>
      <w:commentRangeStart w:id="2"/>
      <w:r w:rsidR="00E1456D">
        <w:rPr>
          <w:rFonts w:ascii="Arial" w:hAnsi="Arial" w:cs="Arial"/>
          <w:color w:val="000000" w:themeColor="text1"/>
        </w:rPr>
        <w:t>ant</w:t>
      </w:r>
      <w:commentRangeEnd w:id="2"/>
      <w:r w:rsidR="0056784B">
        <w:rPr>
          <w:rStyle w:val="CommentReference"/>
          <w:rFonts w:ascii="Arial" w:hAnsi="Arial" w:cs="Arial"/>
          <w:color w:val="000000" w:themeColor="text1"/>
          <w:sz w:val="20"/>
          <w:szCs w:val="20"/>
        </w:rPr>
        <w:commentReference w:id="2"/>
      </w:r>
      <w:r w:rsidR="00825C8A">
        <w:rPr>
          <w:rFonts w:ascii="Arial" w:hAnsi="Arial" w:cs="Arial"/>
          <w:color w:val="000000" w:themeColor="text1"/>
        </w:rPr>
        <w:t xml:space="preserve">, </w:t>
      </w:r>
      <w:r w:rsidR="00C45906">
        <w:rPr>
          <w:rFonts w:ascii="Arial" w:hAnsi="Arial" w:cs="Arial"/>
          <w:color w:val="000000" w:themeColor="text1"/>
        </w:rPr>
        <w:t xml:space="preserve">and </w:t>
      </w:r>
      <w:r w:rsidR="00C45906" w:rsidRPr="00B14709">
        <w:rPr>
          <w:rFonts w:ascii="Arial" w:hAnsi="Arial" w:cs="Arial"/>
          <w:i/>
          <w:iCs/>
          <w:color w:val="000000" w:themeColor="text1"/>
        </w:rPr>
        <w:t>Oecophylla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C45906" w:rsidRPr="00B14709">
        <w:rPr>
          <w:rFonts w:ascii="Arial" w:hAnsi="Arial" w:cs="Arial"/>
          <w:i/>
          <w:iCs/>
          <w:color w:val="000000" w:themeColor="text1"/>
        </w:rPr>
        <w:t>smaragdina</w:t>
      </w:r>
      <w:r w:rsidR="007F3F37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>is native to</w:t>
      </w:r>
      <w:r w:rsidR="003E6A1B">
        <w:rPr>
          <w:rFonts w:ascii="Arial" w:hAnsi="Arial" w:cs="Arial"/>
          <w:color w:val="000000" w:themeColor="text1"/>
        </w:rPr>
        <w:t xml:space="preserve"> Asia</w:t>
      </w:r>
      <w:r w:rsidR="0096450E">
        <w:rPr>
          <w:rFonts w:ascii="Arial" w:hAnsi="Arial" w:cs="Arial"/>
          <w:color w:val="000000" w:themeColor="text1"/>
        </w:rPr>
        <w:t xml:space="preserve">, </w:t>
      </w:r>
      <w:r w:rsidR="00F84694">
        <w:rPr>
          <w:rFonts w:ascii="Arial" w:hAnsi="Arial" w:cs="Arial"/>
          <w:color w:val="000000" w:themeColor="text1"/>
        </w:rPr>
        <w:t>commonly</w:t>
      </w:r>
      <w:r w:rsidR="003E6A1B">
        <w:rPr>
          <w:rFonts w:ascii="Arial" w:hAnsi="Arial" w:cs="Arial"/>
          <w:color w:val="000000" w:themeColor="text1"/>
        </w:rPr>
        <w:t xml:space="preserve"> called as</w:t>
      </w:r>
      <w:r w:rsidR="00AD4437">
        <w:rPr>
          <w:rFonts w:ascii="Arial" w:hAnsi="Arial" w:cs="Arial"/>
          <w:color w:val="000000" w:themeColor="text1"/>
        </w:rPr>
        <w:t xml:space="preserve"> the</w:t>
      </w:r>
      <w:r w:rsidR="003E6A1B">
        <w:rPr>
          <w:rFonts w:ascii="Arial" w:hAnsi="Arial" w:cs="Arial"/>
          <w:color w:val="000000" w:themeColor="text1"/>
        </w:rPr>
        <w:t xml:space="preserve"> Asian weaver ant</w:t>
      </w:r>
      <w:r w:rsidR="005A44B6">
        <w:rPr>
          <w:rFonts w:ascii="Arial" w:hAnsi="Arial" w:cs="Arial"/>
          <w:color w:val="000000" w:themeColor="text1"/>
        </w:rPr>
        <w:t xml:space="preserve"> (Masram et al., 2023). </w:t>
      </w:r>
      <w:r w:rsidR="00900FCE">
        <w:rPr>
          <w:rFonts w:ascii="Arial" w:hAnsi="Arial" w:cs="Arial"/>
          <w:color w:val="000000" w:themeColor="text1"/>
        </w:rPr>
        <w:t xml:space="preserve">According to </w:t>
      </w:r>
      <w:r w:rsidR="005F5C49">
        <w:rPr>
          <w:rFonts w:ascii="Arial" w:hAnsi="Arial" w:cs="Arial"/>
          <w:color w:val="000000" w:themeColor="text1"/>
        </w:rPr>
        <w:t xml:space="preserve">Van </w:t>
      </w:r>
      <w:r w:rsidR="00900FCE">
        <w:rPr>
          <w:rFonts w:ascii="Arial" w:hAnsi="Arial" w:cs="Arial"/>
          <w:color w:val="000000" w:themeColor="text1"/>
        </w:rPr>
        <w:t>a</w:t>
      </w:r>
      <w:r w:rsidR="005F5C49">
        <w:rPr>
          <w:rFonts w:ascii="Arial" w:hAnsi="Arial" w:cs="Arial"/>
          <w:color w:val="000000" w:themeColor="text1"/>
        </w:rPr>
        <w:t>nd Pelozuelo</w:t>
      </w:r>
      <w:r w:rsidR="005D3C05">
        <w:rPr>
          <w:rFonts w:ascii="Arial" w:hAnsi="Arial" w:cs="Arial"/>
          <w:color w:val="000000" w:themeColor="text1"/>
        </w:rPr>
        <w:t xml:space="preserve"> (</w:t>
      </w:r>
      <w:r w:rsidR="005F5C49">
        <w:rPr>
          <w:rFonts w:ascii="Arial" w:hAnsi="Arial" w:cs="Arial"/>
          <w:color w:val="000000" w:themeColor="text1"/>
        </w:rPr>
        <w:t>2022</w:t>
      </w:r>
      <w:r w:rsidR="005D3C05">
        <w:rPr>
          <w:rFonts w:ascii="Arial" w:hAnsi="Arial" w:cs="Arial"/>
          <w:color w:val="000000" w:themeColor="text1"/>
        </w:rPr>
        <w:t>)</w:t>
      </w:r>
      <w:r w:rsidR="0067583C">
        <w:rPr>
          <w:rFonts w:ascii="Arial" w:hAnsi="Arial" w:cs="Arial"/>
          <w:color w:val="000000" w:themeColor="text1"/>
        </w:rPr>
        <w:t xml:space="preserve">, </w:t>
      </w:r>
      <w:r w:rsidR="002D56C3">
        <w:rPr>
          <w:rFonts w:ascii="Arial" w:hAnsi="Arial" w:cs="Arial"/>
          <w:color w:val="000000" w:themeColor="text1"/>
        </w:rPr>
        <w:t xml:space="preserve">there are </w:t>
      </w:r>
      <w:r w:rsidR="009A3028">
        <w:rPr>
          <w:rFonts w:ascii="Arial" w:hAnsi="Arial" w:cs="Arial"/>
          <w:color w:val="000000" w:themeColor="text1"/>
        </w:rPr>
        <w:t>2112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85833">
        <w:rPr>
          <w:rFonts w:ascii="Arial" w:hAnsi="Arial" w:cs="Arial"/>
          <w:color w:val="000000" w:themeColor="text1"/>
        </w:rPr>
        <w:t>palatable</w:t>
      </w:r>
      <w:r w:rsidR="009A5508">
        <w:rPr>
          <w:rFonts w:ascii="Arial" w:hAnsi="Arial" w:cs="Arial"/>
          <w:color w:val="000000" w:themeColor="text1"/>
        </w:rPr>
        <w:t xml:space="preserve"> species of ants</w:t>
      </w:r>
      <w:r w:rsidR="004924E0">
        <w:rPr>
          <w:rFonts w:ascii="Arial" w:hAnsi="Arial" w:cs="Arial"/>
          <w:color w:val="000000" w:themeColor="text1"/>
        </w:rPr>
        <w:t xml:space="preserve"> in </w:t>
      </w:r>
      <w:r w:rsidR="00B57938">
        <w:rPr>
          <w:rFonts w:ascii="Arial" w:hAnsi="Arial" w:cs="Arial"/>
          <w:color w:val="000000" w:themeColor="text1"/>
        </w:rPr>
        <w:t xml:space="preserve">the </w:t>
      </w:r>
      <w:r w:rsidR="004924E0">
        <w:rPr>
          <w:rFonts w:ascii="Arial" w:hAnsi="Arial" w:cs="Arial"/>
          <w:color w:val="000000" w:themeColor="text1"/>
        </w:rPr>
        <w:t>world.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2C8B">
        <w:rPr>
          <w:rFonts w:ascii="Arial" w:hAnsi="Arial" w:cs="Arial"/>
          <w:color w:val="000000" w:themeColor="text1"/>
        </w:rPr>
        <w:t xml:space="preserve">The red weaver ant </w:t>
      </w:r>
      <w:r w:rsidR="007A40A7">
        <w:rPr>
          <w:rFonts w:ascii="Arial" w:hAnsi="Arial" w:cs="Arial"/>
          <w:color w:val="000000" w:themeColor="text1"/>
        </w:rPr>
        <w:t xml:space="preserve">generally </w:t>
      </w:r>
      <w:r w:rsidR="00CD0625">
        <w:rPr>
          <w:rFonts w:ascii="Arial" w:hAnsi="Arial" w:cs="Arial"/>
          <w:color w:val="000000" w:themeColor="text1"/>
        </w:rPr>
        <w:t xml:space="preserve">inhabit </w:t>
      </w:r>
      <w:r w:rsidR="007A40A7">
        <w:rPr>
          <w:rFonts w:ascii="Arial" w:hAnsi="Arial" w:cs="Arial"/>
          <w:color w:val="000000" w:themeColor="text1"/>
        </w:rPr>
        <w:t xml:space="preserve">on </w:t>
      </w:r>
      <w:r w:rsidR="00CD0625">
        <w:rPr>
          <w:rFonts w:ascii="Arial" w:hAnsi="Arial" w:cs="Arial"/>
          <w:color w:val="000000" w:themeColor="text1"/>
        </w:rPr>
        <w:t>the trees</w:t>
      </w:r>
      <w:r w:rsidR="00536260">
        <w:rPr>
          <w:rFonts w:ascii="Arial" w:hAnsi="Arial" w:cs="Arial"/>
          <w:color w:val="000000" w:themeColor="text1"/>
        </w:rPr>
        <w:t xml:space="preserve">(Jena et al. 2020). </w:t>
      </w:r>
      <w:r w:rsidR="00F42FC9">
        <w:rPr>
          <w:rFonts w:ascii="Arial" w:hAnsi="Arial" w:cs="Arial"/>
          <w:color w:val="000000" w:themeColor="text1"/>
        </w:rPr>
        <w:t xml:space="preserve">Asian weaver ants are </w:t>
      </w:r>
      <w:r w:rsidR="00284BA9">
        <w:rPr>
          <w:rFonts w:ascii="Arial" w:hAnsi="Arial" w:cs="Arial"/>
          <w:color w:val="000000" w:themeColor="text1"/>
        </w:rPr>
        <w:t xml:space="preserve">colonial </w:t>
      </w:r>
      <w:r w:rsidR="00967172">
        <w:rPr>
          <w:rFonts w:ascii="Arial" w:hAnsi="Arial" w:cs="Arial"/>
          <w:color w:val="000000" w:themeColor="text1"/>
        </w:rPr>
        <w:t>insects</w:t>
      </w:r>
      <w:r w:rsidR="00D97170">
        <w:rPr>
          <w:rFonts w:ascii="Arial" w:hAnsi="Arial" w:cs="Arial"/>
          <w:color w:val="000000" w:themeColor="text1"/>
        </w:rPr>
        <w:t xml:space="preserve"> that </w:t>
      </w:r>
      <w:r w:rsidR="00AA6895">
        <w:rPr>
          <w:rFonts w:ascii="Arial" w:hAnsi="Arial" w:cs="Arial"/>
          <w:color w:val="000000" w:themeColor="text1"/>
        </w:rPr>
        <w:t>belon</w:t>
      </w:r>
      <w:r w:rsidR="00836E14">
        <w:rPr>
          <w:rFonts w:ascii="Arial" w:hAnsi="Arial" w:cs="Arial"/>
          <w:color w:val="000000" w:themeColor="text1"/>
        </w:rPr>
        <w:t xml:space="preserve">gs </w:t>
      </w:r>
      <w:r w:rsidR="00AA6895">
        <w:rPr>
          <w:rFonts w:ascii="Arial" w:hAnsi="Arial" w:cs="Arial"/>
          <w:color w:val="000000" w:themeColor="text1"/>
        </w:rPr>
        <w:t xml:space="preserve">to </w:t>
      </w:r>
      <w:r w:rsidR="00836E14">
        <w:rPr>
          <w:rFonts w:ascii="Arial" w:hAnsi="Arial" w:cs="Arial"/>
          <w:color w:val="000000" w:themeColor="text1"/>
        </w:rPr>
        <w:t xml:space="preserve">the </w:t>
      </w:r>
      <w:r w:rsidR="00AA6895">
        <w:rPr>
          <w:rFonts w:ascii="Arial" w:hAnsi="Arial" w:cs="Arial"/>
          <w:color w:val="000000" w:themeColor="text1"/>
        </w:rPr>
        <w:t xml:space="preserve">family </w:t>
      </w:r>
      <w:r w:rsidR="00336ED0" w:rsidRPr="00306E67">
        <w:rPr>
          <w:rFonts w:ascii="Arial" w:hAnsi="Arial" w:cs="Arial"/>
          <w:i/>
          <w:iCs/>
          <w:color w:val="000000" w:themeColor="text1"/>
        </w:rPr>
        <w:t>Formicidae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(Sangma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&amp; Prasad, 2021)</w:t>
      </w:r>
      <w:r w:rsidR="004134E5">
        <w:rPr>
          <w:rFonts w:ascii="Arial" w:hAnsi="Arial" w:cs="Arial"/>
          <w:color w:val="000000" w:themeColor="text1"/>
        </w:rPr>
        <w:t xml:space="preserve">. </w:t>
      </w:r>
      <w:r w:rsidR="00206025">
        <w:rPr>
          <w:rFonts w:ascii="Arial" w:hAnsi="Arial" w:cs="Arial"/>
          <w:color w:val="000000" w:themeColor="text1"/>
        </w:rPr>
        <w:t xml:space="preserve">The red weaver ant </w:t>
      </w:r>
      <w:r w:rsidR="0091451C">
        <w:rPr>
          <w:rFonts w:ascii="Arial" w:hAnsi="Arial" w:cs="Arial"/>
          <w:color w:val="000000" w:themeColor="text1"/>
        </w:rPr>
        <w:t xml:space="preserve">has reddish brown colour as it can be easily visible. </w:t>
      </w:r>
      <w:r w:rsidR="00F52F79">
        <w:rPr>
          <w:rFonts w:ascii="Arial" w:hAnsi="Arial" w:cs="Arial"/>
          <w:color w:val="000000" w:themeColor="text1"/>
        </w:rPr>
        <w:t xml:space="preserve">They construct their nests </w:t>
      </w:r>
      <w:r w:rsidR="00F4209E">
        <w:rPr>
          <w:rFonts w:ascii="Arial" w:hAnsi="Arial" w:cs="Arial"/>
          <w:color w:val="000000" w:themeColor="text1"/>
        </w:rPr>
        <w:t>on different plant species</w:t>
      </w:r>
      <w:r w:rsidR="00EC7052">
        <w:rPr>
          <w:rFonts w:ascii="Arial" w:hAnsi="Arial" w:cs="Arial"/>
          <w:color w:val="000000" w:themeColor="text1"/>
        </w:rPr>
        <w:t xml:space="preserve">, </w:t>
      </w:r>
      <w:r w:rsidR="00F4209E">
        <w:rPr>
          <w:rFonts w:ascii="Arial" w:hAnsi="Arial" w:cs="Arial"/>
          <w:color w:val="000000" w:themeColor="text1"/>
        </w:rPr>
        <w:t>such as</w:t>
      </w:r>
      <w:r w:rsidR="00091D7B">
        <w:rPr>
          <w:rFonts w:ascii="Arial" w:hAnsi="Arial" w:cs="Arial"/>
          <w:color w:val="000000" w:themeColor="text1"/>
        </w:rPr>
        <w:t xml:space="preserve"> the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86E37">
        <w:rPr>
          <w:rFonts w:ascii="Arial" w:hAnsi="Arial" w:cs="Arial"/>
          <w:color w:val="000000" w:themeColor="text1"/>
        </w:rPr>
        <w:t xml:space="preserve">Indian </w:t>
      </w:r>
      <w:r w:rsidR="005B3A60">
        <w:rPr>
          <w:rFonts w:ascii="Arial" w:hAnsi="Arial" w:cs="Arial"/>
          <w:color w:val="000000" w:themeColor="text1"/>
        </w:rPr>
        <w:t xml:space="preserve">Neem tree, </w:t>
      </w:r>
      <w:r w:rsidR="005E1E16">
        <w:rPr>
          <w:rFonts w:ascii="Arial" w:hAnsi="Arial" w:cs="Arial"/>
          <w:color w:val="000000" w:themeColor="text1"/>
        </w:rPr>
        <w:t>m</w:t>
      </w:r>
      <w:r w:rsidR="005B3A60">
        <w:rPr>
          <w:rFonts w:ascii="Arial" w:hAnsi="Arial" w:cs="Arial"/>
          <w:color w:val="000000" w:themeColor="text1"/>
        </w:rPr>
        <w:t xml:space="preserve">ango tree, guava tree, </w:t>
      </w:r>
      <w:r w:rsidR="00AE4C2A">
        <w:rPr>
          <w:rFonts w:ascii="Arial" w:hAnsi="Arial" w:cs="Arial"/>
          <w:color w:val="000000" w:themeColor="text1"/>
        </w:rPr>
        <w:t>t</w:t>
      </w:r>
      <w:r w:rsidR="00AA751C">
        <w:rPr>
          <w:rFonts w:ascii="Arial" w:hAnsi="Arial" w:cs="Arial"/>
          <w:color w:val="000000" w:themeColor="text1"/>
        </w:rPr>
        <w:t xml:space="preserve">eak tree, Indian </w:t>
      </w:r>
      <w:r w:rsidR="002563AD">
        <w:rPr>
          <w:rFonts w:ascii="Arial" w:hAnsi="Arial" w:cs="Arial"/>
          <w:color w:val="000000" w:themeColor="text1"/>
        </w:rPr>
        <w:t>beech tree</w:t>
      </w:r>
      <w:r w:rsidR="00315C4F">
        <w:rPr>
          <w:rFonts w:ascii="Arial" w:hAnsi="Arial" w:cs="Arial"/>
          <w:color w:val="000000" w:themeColor="text1"/>
        </w:rPr>
        <w:t>, lemon tree, jackfruit</w:t>
      </w:r>
      <w:r w:rsidR="00F92F72">
        <w:rPr>
          <w:rFonts w:ascii="Arial" w:hAnsi="Arial" w:cs="Arial"/>
          <w:color w:val="000000" w:themeColor="text1"/>
        </w:rPr>
        <w:t>, oil palm tree</w:t>
      </w:r>
      <w:r w:rsidR="0056784B">
        <w:rPr>
          <w:rFonts w:ascii="Arial" w:hAnsi="Arial" w:cs="Arial"/>
          <w:color w:val="000000" w:themeColor="text1"/>
        </w:rPr>
        <w:t xml:space="preserve"> </w:t>
      </w:r>
      <w:r w:rsidR="0056784B" w:rsidRPr="0056784B">
        <w:rPr>
          <w:rFonts w:ascii="Arial" w:hAnsi="Arial" w:cs="Arial"/>
          <w:color w:val="FF0000"/>
          <w:highlight w:val="yellow"/>
        </w:rPr>
        <w:t>and</w:t>
      </w:r>
      <w:r w:rsidR="002F399E">
        <w:rPr>
          <w:rFonts w:ascii="Arial" w:hAnsi="Arial" w:cs="Arial"/>
          <w:color w:val="000000" w:themeColor="text1"/>
        </w:rPr>
        <w:t xml:space="preserve"> cashew tree,</w:t>
      </w:r>
      <w:r w:rsidR="00F4247D">
        <w:rPr>
          <w:rFonts w:ascii="Arial" w:hAnsi="Arial" w:cs="Arial"/>
          <w:color w:val="000000" w:themeColor="text1"/>
        </w:rPr>
        <w:t xml:space="preserve"> etc</w:t>
      </w:r>
      <w:r w:rsidR="00994927">
        <w:rPr>
          <w:rFonts w:ascii="Arial" w:hAnsi="Arial" w:cs="Arial"/>
          <w:color w:val="000000" w:themeColor="text1"/>
        </w:rPr>
        <w:t>.</w:t>
      </w:r>
      <w:r w:rsidR="00757A5F">
        <w:rPr>
          <w:rFonts w:ascii="Arial" w:hAnsi="Arial" w:cs="Arial"/>
          <w:color w:val="000000" w:themeColor="text1"/>
        </w:rPr>
        <w:t xml:space="preserve"> (Muhammad et al., 2024)</w:t>
      </w:r>
      <w:r w:rsidR="00994927">
        <w:rPr>
          <w:rFonts w:ascii="Arial" w:hAnsi="Arial" w:cs="Arial"/>
          <w:color w:val="000000" w:themeColor="text1"/>
        </w:rPr>
        <w:t>.</w:t>
      </w:r>
      <w:r w:rsidR="001C622F">
        <w:rPr>
          <w:rFonts w:ascii="Arial" w:hAnsi="Arial" w:cs="Arial"/>
          <w:color w:val="000000" w:themeColor="text1"/>
        </w:rPr>
        <w:t>The Asian weaver ants are</w:t>
      </w:r>
      <w:r w:rsidR="00225D09">
        <w:rPr>
          <w:rFonts w:ascii="Arial" w:hAnsi="Arial" w:cs="Arial"/>
          <w:color w:val="000000" w:themeColor="text1"/>
        </w:rPr>
        <w:t xml:space="preserve"> popular f</w:t>
      </w:r>
      <w:r w:rsidR="007417F8">
        <w:rPr>
          <w:rFonts w:ascii="Arial" w:hAnsi="Arial" w:cs="Arial"/>
          <w:color w:val="000000" w:themeColor="text1"/>
        </w:rPr>
        <w:t>or</w:t>
      </w:r>
      <w:r w:rsidR="008C7602">
        <w:rPr>
          <w:rFonts w:ascii="Arial" w:hAnsi="Arial" w:cs="Arial"/>
          <w:color w:val="000000" w:themeColor="text1"/>
        </w:rPr>
        <w:t xml:space="preserve"> their </w:t>
      </w:r>
      <w:r w:rsidR="00A83010">
        <w:rPr>
          <w:rFonts w:ascii="Arial" w:hAnsi="Arial" w:cs="Arial"/>
          <w:color w:val="000000" w:themeColor="text1"/>
        </w:rPr>
        <w:t>distinctive nest</w:t>
      </w:r>
      <w:r w:rsidR="001E36A0">
        <w:rPr>
          <w:rFonts w:ascii="Arial" w:hAnsi="Arial" w:cs="Arial"/>
          <w:color w:val="000000" w:themeColor="text1"/>
        </w:rPr>
        <w:t>-</w:t>
      </w:r>
      <w:r w:rsidR="00A83010">
        <w:rPr>
          <w:rFonts w:ascii="Arial" w:hAnsi="Arial" w:cs="Arial"/>
          <w:color w:val="000000" w:themeColor="text1"/>
        </w:rPr>
        <w:t xml:space="preserve">building </w:t>
      </w:r>
      <w:r w:rsidR="00922312">
        <w:rPr>
          <w:rFonts w:ascii="Arial" w:hAnsi="Arial" w:cs="Arial"/>
          <w:color w:val="000000" w:themeColor="text1"/>
        </w:rPr>
        <w:t>habits.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B2132">
        <w:rPr>
          <w:rFonts w:ascii="Arial" w:hAnsi="Arial" w:cs="Arial"/>
          <w:color w:val="000000" w:themeColor="text1"/>
        </w:rPr>
        <w:t>I</w:t>
      </w:r>
      <w:r w:rsidR="001E3A04">
        <w:rPr>
          <w:rFonts w:ascii="Arial" w:hAnsi="Arial" w:cs="Arial"/>
          <w:color w:val="000000" w:themeColor="text1"/>
        </w:rPr>
        <w:t>n a</w:t>
      </w:r>
      <w:r w:rsidR="00D7676C">
        <w:rPr>
          <w:rFonts w:ascii="Arial" w:hAnsi="Arial" w:cs="Arial"/>
          <w:color w:val="000000" w:themeColor="text1"/>
        </w:rPr>
        <w:t xml:space="preserve"> single nest of the colony</w:t>
      </w:r>
      <w:r w:rsidR="000D74EE">
        <w:rPr>
          <w:rFonts w:ascii="Arial" w:hAnsi="Arial" w:cs="Arial"/>
          <w:color w:val="000000" w:themeColor="text1"/>
        </w:rPr>
        <w:t>,</w:t>
      </w:r>
      <w:r w:rsidR="00CB2132">
        <w:rPr>
          <w:rFonts w:ascii="Arial" w:hAnsi="Arial" w:cs="Arial"/>
          <w:color w:val="000000" w:themeColor="text1"/>
        </w:rPr>
        <w:t xml:space="preserve"> there is a single fertile queen and </w:t>
      </w:r>
      <w:r w:rsidR="00C50C56">
        <w:rPr>
          <w:rFonts w:ascii="Arial" w:hAnsi="Arial" w:cs="Arial"/>
          <w:color w:val="000000" w:themeColor="text1"/>
        </w:rPr>
        <w:t>many infertile worker ants</w:t>
      </w:r>
      <w:r w:rsidR="008755C3">
        <w:rPr>
          <w:rFonts w:ascii="Arial" w:hAnsi="Arial" w:cs="Arial"/>
          <w:color w:val="000000" w:themeColor="text1"/>
        </w:rPr>
        <w:t xml:space="preserve"> (Exélis et al., 2025). </w:t>
      </w:r>
      <w:r w:rsidR="0077155C">
        <w:rPr>
          <w:rFonts w:ascii="Arial" w:hAnsi="Arial" w:cs="Arial"/>
          <w:color w:val="000000" w:themeColor="text1"/>
        </w:rPr>
        <w:t xml:space="preserve">The workers </w:t>
      </w:r>
      <w:r w:rsidR="00512338">
        <w:rPr>
          <w:rFonts w:ascii="Arial" w:hAnsi="Arial" w:cs="Arial"/>
          <w:color w:val="000000" w:themeColor="text1"/>
        </w:rPr>
        <w:t xml:space="preserve">build nests by </w:t>
      </w:r>
      <w:r w:rsidR="00F56F88">
        <w:rPr>
          <w:rFonts w:ascii="Arial" w:hAnsi="Arial" w:cs="Arial"/>
          <w:color w:val="000000" w:themeColor="text1"/>
        </w:rPr>
        <w:t>inter</w:t>
      </w:r>
      <w:r w:rsidR="00AA46C6">
        <w:rPr>
          <w:rFonts w:ascii="Arial" w:hAnsi="Arial" w:cs="Arial"/>
          <w:color w:val="000000" w:themeColor="text1"/>
        </w:rPr>
        <w:t>t</w:t>
      </w:r>
      <w:r w:rsidR="00F56F88">
        <w:rPr>
          <w:rFonts w:ascii="Arial" w:hAnsi="Arial" w:cs="Arial"/>
          <w:color w:val="000000" w:themeColor="text1"/>
        </w:rPr>
        <w:t xml:space="preserve">wining </w:t>
      </w:r>
      <w:r w:rsidR="00F03933">
        <w:rPr>
          <w:rFonts w:ascii="Arial" w:hAnsi="Arial" w:cs="Arial"/>
          <w:color w:val="000000" w:themeColor="text1"/>
        </w:rPr>
        <w:t>adjacent leaves</w:t>
      </w:r>
      <w:r w:rsidR="00004380">
        <w:rPr>
          <w:rFonts w:ascii="Arial" w:hAnsi="Arial" w:cs="Arial"/>
          <w:color w:val="000000" w:themeColor="text1"/>
        </w:rPr>
        <w:t xml:space="preserve"> with the help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B3810">
        <w:rPr>
          <w:rFonts w:ascii="Arial" w:hAnsi="Arial" w:cs="Arial"/>
          <w:color w:val="000000" w:themeColor="text1"/>
        </w:rPr>
        <w:t xml:space="preserve">of </w:t>
      </w:r>
      <w:r w:rsidR="00995E45">
        <w:rPr>
          <w:rFonts w:ascii="Arial" w:hAnsi="Arial" w:cs="Arial"/>
          <w:color w:val="000000" w:themeColor="text1"/>
        </w:rPr>
        <w:t>larval silk</w:t>
      </w:r>
      <w:r w:rsidR="00A04359">
        <w:rPr>
          <w:rFonts w:ascii="Arial" w:hAnsi="Arial" w:cs="Arial"/>
          <w:color w:val="000000" w:themeColor="text1"/>
        </w:rPr>
        <w:t>,</w:t>
      </w:r>
      <w:r w:rsidR="00995E45">
        <w:rPr>
          <w:rFonts w:ascii="Arial" w:hAnsi="Arial" w:cs="Arial"/>
          <w:color w:val="000000" w:themeColor="text1"/>
        </w:rPr>
        <w:t xml:space="preserve"> which is secreted from larval mandibles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(Dolai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&amp; Das, 2025)</w:t>
      </w:r>
      <w:r w:rsidR="00142485">
        <w:rPr>
          <w:rFonts w:ascii="Arial" w:hAnsi="Arial" w:cs="Arial"/>
          <w:color w:val="000000" w:themeColor="text1"/>
        </w:rPr>
        <w:t xml:space="preserve">. </w:t>
      </w:r>
      <w:r w:rsidR="00490212">
        <w:rPr>
          <w:rFonts w:ascii="Arial" w:hAnsi="Arial" w:cs="Arial"/>
          <w:color w:val="000000" w:themeColor="text1"/>
        </w:rPr>
        <w:t xml:space="preserve">The nest is </w:t>
      </w:r>
      <w:r w:rsidR="00E22C5E">
        <w:rPr>
          <w:rFonts w:ascii="Arial" w:hAnsi="Arial" w:cs="Arial"/>
          <w:color w:val="000000" w:themeColor="text1"/>
        </w:rPr>
        <w:t xml:space="preserve">mainly </w:t>
      </w:r>
      <w:r w:rsidR="00B36D0E">
        <w:rPr>
          <w:rFonts w:ascii="Arial" w:hAnsi="Arial" w:cs="Arial"/>
          <w:color w:val="000000" w:themeColor="text1"/>
        </w:rPr>
        <w:t>comprised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E22C5E">
        <w:rPr>
          <w:rFonts w:ascii="Arial" w:hAnsi="Arial" w:cs="Arial"/>
          <w:color w:val="000000" w:themeColor="text1"/>
        </w:rPr>
        <w:t>of tree leaves</w:t>
      </w:r>
      <w:r w:rsidR="00337D0B">
        <w:rPr>
          <w:rFonts w:ascii="Arial" w:hAnsi="Arial" w:cs="Arial"/>
          <w:color w:val="000000" w:themeColor="text1"/>
        </w:rPr>
        <w:t xml:space="preserve"> tha</w:t>
      </w:r>
      <w:r w:rsidR="002C5FDD">
        <w:rPr>
          <w:rFonts w:ascii="Arial" w:hAnsi="Arial" w:cs="Arial"/>
          <w:color w:val="000000" w:themeColor="text1"/>
        </w:rPr>
        <w:t xml:space="preserve">t </w:t>
      </w:r>
      <w:r w:rsidR="00337D0B">
        <w:rPr>
          <w:rFonts w:ascii="Arial" w:hAnsi="Arial" w:cs="Arial"/>
          <w:color w:val="000000" w:themeColor="text1"/>
        </w:rPr>
        <w:t>are trail</w:t>
      </w:r>
      <w:r w:rsidR="00A1585E">
        <w:rPr>
          <w:rFonts w:ascii="Arial" w:hAnsi="Arial" w:cs="Arial"/>
          <w:color w:val="000000" w:themeColor="text1"/>
        </w:rPr>
        <w:t xml:space="preserve"> and </w:t>
      </w:r>
      <w:r w:rsidR="00A34EA6">
        <w:rPr>
          <w:rFonts w:ascii="Arial" w:hAnsi="Arial" w:cs="Arial"/>
          <w:color w:val="000000" w:themeColor="text1"/>
        </w:rPr>
        <w:t xml:space="preserve">spin </w:t>
      </w:r>
      <w:r w:rsidR="00626C39">
        <w:rPr>
          <w:rFonts w:ascii="Arial" w:hAnsi="Arial" w:cs="Arial"/>
          <w:color w:val="000000" w:themeColor="text1"/>
        </w:rPr>
        <w:t xml:space="preserve">with silk of larva. </w:t>
      </w:r>
      <w:r w:rsidR="0032210A">
        <w:rPr>
          <w:rFonts w:ascii="Arial" w:hAnsi="Arial" w:cs="Arial"/>
          <w:color w:val="000000" w:themeColor="text1"/>
        </w:rPr>
        <w:t>A grown</w:t>
      </w:r>
      <w:r w:rsidR="009C6608">
        <w:rPr>
          <w:rFonts w:ascii="Arial" w:hAnsi="Arial" w:cs="Arial"/>
          <w:color w:val="000000" w:themeColor="text1"/>
        </w:rPr>
        <w:t>-</w:t>
      </w:r>
      <w:r w:rsidR="0032210A">
        <w:rPr>
          <w:rFonts w:ascii="Arial" w:hAnsi="Arial" w:cs="Arial"/>
          <w:color w:val="000000" w:themeColor="text1"/>
        </w:rPr>
        <w:t>up colony contain</w:t>
      </w:r>
      <w:r w:rsidR="009C6608">
        <w:rPr>
          <w:rFonts w:ascii="Arial" w:hAnsi="Arial" w:cs="Arial"/>
          <w:color w:val="000000" w:themeColor="text1"/>
        </w:rPr>
        <w:t>s</w:t>
      </w:r>
      <w:r w:rsidR="001843B3">
        <w:rPr>
          <w:rFonts w:ascii="Arial" w:hAnsi="Arial" w:cs="Arial"/>
          <w:color w:val="000000" w:themeColor="text1"/>
        </w:rPr>
        <w:t xml:space="preserve"> 200</w:t>
      </w:r>
      <w:r w:rsidR="00504273">
        <w:rPr>
          <w:rFonts w:ascii="Arial" w:hAnsi="Arial" w:cs="Arial"/>
          <w:color w:val="000000" w:themeColor="text1"/>
        </w:rPr>
        <w:t>,</w:t>
      </w:r>
      <w:r w:rsidR="001843B3">
        <w:rPr>
          <w:rFonts w:ascii="Arial" w:hAnsi="Arial" w:cs="Arial"/>
          <w:color w:val="000000" w:themeColor="text1"/>
        </w:rPr>
        <w:t>000</w:t>
      </w:r>
      <w:r w:rsidR="00EB05EC">
        <w:rPr>
          <w:rFonts w:ascii="Arial" w:hAnsi="Arial" w:cs="Arial"/>
          <w:color w:val="000000" w:themeColor="text1"/>
        </w:rPr>
        <w:t>-</w:t>
      </w:r>
      <w:r w:rsidR="00AC5EC4">
        <w:rPr>
          <w:rFonts w:ascii="Arial" w:hAnsi="Arial" w:cs="Arial"/>
          <w:color w:val="000000" w:themeColor="text1"/>
        </w:rPr>
        <w:t>4</w:t>
      </w:r>
      <w:r w:rsidR="00F21244">
        <w:rPr>
          <w:rFonts w:ascii="Arial" w:hAnsi="Arial" w:cs="Arial"/>
          <w:color w:val="000000" w:themeColor="text1"/>
        </w:rPr>
        <w:t>00</w:t>
      </w:r>
      <w:r w:rsidR="00CE1EB0">
        <w:rPr>
          <w:rFonts w:ascii="Arial" w:hAnsi="Arial" w:cs="Arial"/>
          <w:color w:val="000000" w:themeColor="text1"/>
        </w:rPr>
        <w:t>,</w:t>
      </w:r>
      <w:r w:rsidR="00F21244">
        <w:rPr>
          <w:rFonts w:ascii="Arial" w:hAnsi="Arial" w:cs="Arial"/>
          <w:color w:val="000000" w:themeColor="text1"/>
        </w:rPr>
        <w:t>000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0125">
        <w:rPr>
          <w:rFonts w:ascii="Arial" w:hAnsi="Arial" w:cs="Arial"/>
          <w:color w:val="000000" w:themeColor="text1"/>
        </w:rPr>
        <w:t>infertile worker</w:t>
      </w:r>
      <w:r w:rsidR="002E1558">
        <w:rPr>
          <w:rFonts w:ascii="Arial" w:hAnsi="Arial" w:cs="Arial"/>
          <w:color w:val="000000" w:themeColor="text1"/>
        </w:rPr>
        <w:t xml:space="preserve">s. </w:t>
      </w:r>
      <w:r w:rsidR="00FD14A7">
        <w:rPr>
          <w:rFonts w:ascii="Arial" w:hAnsi="Arial" w:cs="Arial"/>
          <w:color w:val="000000" w:themeColor="text1"/>
        </w:rPr>
        <w:t>The endurance of</w:t>
      </w:r>
      <w:r w:rsidR="00BE515F">
        <w:rPr>
          <w:rFonts w:ascii="Arial" w:hAnsi="Arial" w:cs="Arial"/>
          <w:color w:val="000000" w:themeColor="text1"/>
        </w:rPr>
        <w:t xml:space="preserve"> an</w:t>
      </w:r>
      <w:r w:rsidR="00C45BB6">
        <w:rPr>
          <w:rFonts w:ascii="Arial" w:hAnsi="Arial" w:cs="Arial"/>
          <w:color w:val="000000" w:themeColor="text1"/>
        </w:rPr>
        <w:t xml:space="preserve"> ant colony is totally dependent </w:t>
      </w:r>
      <w:r w:rsidR="00680240">
        <w:rPr>
          <w:rFonts w:ascii="Arial" w:hAnsi="Arial" w:cs="Arial"/>
          <w:color w:val="000000" w:themeColor="text1"/>
        </w:rPr>
        <w:t xml:space="preserve">on the endurance of </w:t>
      </w:r>
      <w:r w:rsidR="00BE515F">
        <w:rPr>
          <w:rFonts w:ascii="Arial" w:hAnsi="Arial" w:cs="Arial"/>
          <w:color w:val="000000" w:themeColor="text1"/>
        </w:rPr>
        <w:t xml:space="preserve">the </w:t>
      </w:r>
      <w:r w:rsidR="00680240">
        <w:rPr>
          <w:rFonts w:ascii="Arial" w:hAnsi="Arial" w:cs="Arial"/>
          <w:color w:val="000000" w:themeColor="text1"/>
        </w:rPr>
        <w:t>queen</w:t>
      </w:r>
      <w:r w:rsidR="00446425">
        <w:rPr>
          <w:rFonts w:ascii="Arial" w:hAnsi="Arial" w:cs="Arial"/>
          <w:color w:val="000000" w:themeColor="text1"/>
        </w:rPr>
        <w:t xml:space="preserve"> (Turner et al., 2025). </w:t>
      </w:r>
      <w:r w:rsidR="00112B81">
        <w:rPr>
          <w:rFonts w:ascii="Arial" w:hAnsi="Arial" w:cs="Arial"/>
          <w:color w:val="000000" w:themeColor="text1"/>
        </w:rPr>
        <w:t xml:space="preserve">The </w:t>
      </w:r>
      <w:r w:rsidR="00112B81" w:rsidRPr="00337D0B">
        <w:rPr>
          <w:rFonts w:ascii="Arial" w:hAnsi="Arial" w:cs="Arial"/>
          <w:color w:val="000000" w:themeColor="text1"/>
        </w:rPr>
        <w:t>red</w:t>
      </w:r>
      <w:r w:rsidR="00112B81">
        <w:rPr>
          <w:rFonts w:ascii="Arial" w:hAnsi="Arial" w:cs="Arial"/>
          <w:color w:val="000000" w:themeColor="text1"/>
        </w:rPr>
        <w:t xml:space="preserve"> weaver ants are also </w:t>
      </w:r>
      <w:r w:rsidR="006A6F71">
        <w:rPr>
          <w:rFonts w:ascii="Arial" w:hAnsi="Arial" w:cs="Arial"/>
          <w:color w:val="000000" w:themeColor="text1"/>
        </w:rPr>
        <w:t xml:space="preserve">useful for controlling pest </w:t>
      </w:r>
      <w:r w:rsidR="000D1E71">
        <w:rPr>
          <w:rFonts w:ascii="Arial" w:hAnsi="Arial" w:cs="Arial"/>
          <w:color w:val="000000" w:themeColor="text1"/>
        </w:rPr>
        <w:t>population</w:t>
      </w:r>
      <w:r w:rsidR="00131CAC">
        <w:rPr>
          <w:rFonts w:ascii="Arial" w:hAnsi="Arial" w:cs="Arial"/>
          <w:color w:val="000000" w:themeColor="text1"/>
        </w:rPr>
        <w:t>,</w:t>
      </w:r>
      <w:r w:rsidR="004C46A5">
        <w:rPr>
          <w:rFonts w:ascii="Arial" w:hAnsi="Arial" w:cs="Arial"/>
          <w:color w:val="000000" w:themeColor="text1"/>
        </w:rPr>
        <w:t xml:space="preserve"> includ</w:t>
      </w:r>
      <w:r w:rsidR="00AF51A1">
        <w:rPr>
          <w:rFonts w:ascii="Arial" w:hAnsi="Arial" w:cs="Arial"/>
          <w:color w:val="000000" w:themeColor="text1"/>
        </w:rPr>
        <w:t xml:space="preserve">ing </w:t>
      </w:r>
      <w:r w:rsidR="00A47FB9">
        <w:rPr>
          <w:rFonts w:ascii="Arial" w:hAnsi="Arial" w:cs="Arial"/>
          <w:color w:val="000000" w:themeColor="text1"/>
        </w:rPr>
        <w:t>beetle</w:t>
      </w:r>
      <w:r w:rsidR="00456941">
        <w:rPr>
          <w:rFonts w:ascii="Arial" w:hAnsi="Arial" w:cs="Arial"/>
          <w:color w:val="000000" w:themeColor="text1"/>
        </w:rPr>
        <w:t>s</w:t>
      </w:r>
      <w:r w:rsidR="00A47FB9">
        <w:rPr>
          <w:rFonts w:ascii="Arial" w:hAnsi="Arial" w:cs="Arial"/>
          <w:color w:val="000000" w:themeColor="text1"/>
        </w:rPr>
        <w:t xml:space="preserve">, termites, </w:t>
      </w:r>
      <w:r w:rsidR="0033782A">
        <w:rPr>
          <w:rFonts w:ascii="Arial" w:hAnsi="Arial" w:cs="Arial"/>
          <w:color w:val="000000" w:themeColor="text1"/>
        </w:rPr>
        <w:t>bark lice,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>myriapod</w:t>
      </w:r>
      <w:r w:rsidR="00523782">
        <w:rPr>
          <w:rFonts w:ascii="Arial" w:hAnsi="Arial" w:cs="Arial"/>
          <w:color w:val="000000" w:themeColor="text1"/>
        </w:rPr>
        <w:t>s</w:t>
      </w:r>
      <w:r w:rsidR="0056784B">
        <w:rPr>
          <w:rFonts w:ascii="Arial" w:hAnsi="Arial" w:cs="Arial"/>
          <w:color w:val="000000" w:themeColor="text1"/>
        </w:rPr>
        <w:t xml:space="preserve"> </w:t>
      </w:r>
      <w:r w:rsidR="0056784B" w:rsidRPr="0056784B">
        <w:rPr>
          <w:rFonts w:ascii="Arial" w:hAnsi="Arial" w:cs="Arial"/>
          <w:color w:val="EE0000"/>
          <w:highlight w:val="yellow"/>
        </w:rPr>
        <w:t>and</w:t>
      </w:r>
      <w:r w:rsidR="006D284D">
        <w:rPr>
          <w:rFonts w:ascii="Arial" w:hAnsi="Arial" w:cs="Arial"/>
          <w:color w:val="000000" w:themeColor="text1"/>
        </w:rPr>
        <w:t xml:space="preserve"> </w:t>
      </w:r>
      <w:r w:rsidR="0094542B">
        <w:rPr>
          <w:rFonts w:ascii="Arial" w:hAnsi="Arial" w:cs="Arial"/>
          <w:color w:val="000000" w:themeColor="text1"/>
        </w:rPr>
        <w:t>worm</w:t>
      </w:r>
      <w:r w:rsidR="00523782">
        <w:rPr>
          <w:rFonts w:ascii="Arial" w:hAnsi="Arial" w:cs="Arial"/>
          <w:color w:val="000000" w:themeColor="text1"/>
        </w:rPr>
        <w:t>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 xml:space="preserve">etc. </w:t>
      </w:r>
      <w:r w:rsidR="000D1E71">
        <w:rPr>
          <w:rFonts w:ascii="Arial" w:hAnsi="Arial" w:cs="Arial"/>
          <w:color w:val="000000" w:themeColor="text1"/>
        </w:rPr>
        <w:t>in different crops</w:t>
      </w:r>
      <w:r w:rsidR="00AA4253">
        <w:rPr>
          <w:rFonts w:ascii="Arial" w:hAnsi="Arial" w:cs="Arial"/>
          <w:color w:val="000000" w:themeColor="text1"/>
        </w:rPr>
        <w:t>,</w:t>
      </w:r>
      <w:r w:rsidR="000D1E71">
        <w:rPr>
          <w:rFonts w:ascii="Arial" w:hAnsi="Arial" w:cs="Arial"/>
          <w:color w:val="000000" w:themeColor="text1"/>
        </w:rPr>
        <w:t xml:space="preserve"> such as </w:t>
      </w:r>
      <w:r w:rsidR="006D284D">
        <w:rPr>
          <w:rFonts w:ascii="Arial" w:hAnsi="Arial" w:cs="Arial"/>
          <w:color w:val="000000" w:themeColor="text1"/>
        </w:rPr>
        <w:t>c</w:t>
      </w:r>
      <w:r w:rsidR="000D1E71">
        <w:rPr>
          <w:rFonts w:ascii="Arial" w:hAnsi="Arial" w:cs="Arial"/>
          <w:color w:val="000000" w:themeColor="text1"/>
        </w:rPr>
        <w:t>itrus</w:t>
      </w:r>
      <w:r w:rsidR="00744FF9">
        <w:rPr>
          <w:rFonts w:ascii="Arial" w:hAnsi="Arial" w:cs="Arial"/>
          <w:color w:val="000000" w:themeColor="text1"/>
        </w:rPr>
        <w:t>, cashew, oil palm</w:t>
      </w:r>
      <w:r w:rsidR="002E0800">
        <w:rPr>
          <w:rFonts w:ascii="Arial" w:hAnsi="Arial" w:cs="Arial"/>
          <w:color w:val="000000" w:themeColor="text1"/>
        </w:rPr>
        <w:t>, guavas,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933B51">
        <w:rPr>
          <w:rFonts w:ascii="Arial" w:hAnsi="Arial" w:cs="Arial"/>
          <w:color w:val="000000" w:themeColor="text1"/>
        </w:rPr>
        <w:t>mango</w:t>
      </w:r>
      <w:r w:rsidR="00C05F3C">
        <w:rPr>
          <w:rFonts w:ascii="Arial" w:hAnsi="Arial" w:cs="Arial"/>
          <w:color w:val="000000" w:themeColor="text1"/>
        </w:rPr>
        <w:t>, tea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E0800" w:rsidRPr="0056784B">
        <w:rPr>
          <w:rFonts w:ascii="Arial" w:hAnsi="Arial" w:cs="Arial"/>
          <w:color w:val="EE0000"/>
          <w:highlight w:val="yellow"/>
        </w:rPr>
        <w:t>etc</w:t>
      </w:r>
      <w:r w:rsidR="0056784B" w:rsidRPr="0056784B">
        <w:rPr>
          <w:rFonts w:ascii="Arial" w:hAnsi="Arial" w:cs="Arial"/>
          <w:color w:val="EE0000"/>
          <w:highlight w:val="yellow"/>
        </w:rPr>
        <w:t>.</w:t>
      </w:r>
      <w:r w:rsidR="008C6133" w:rsidRPr="0056784B">
        <w:rPr>
          <w:rFonts w:ascii="Arial" w:hAnsi="Arial" w:cs="Arial"/>
          <w:color w:val="EE0000"/>
          <w:highlight w:val="yellow"/>
        </w:rPr>
        <w:t xml:space="preserve"> </w:t>
      </w:r>
      <w:r w:rsidR="0056784B" w:rsidRPr="0056784B">
        <w:rPr>
          <w:rFonts w:ascii="Arial" w:hAnsi="Arial" w:cs="Arial"/>
          <w:color w:val="EE0000"/>
          <w:highlight w:val="yellow"/>
        </w:rPr>
        <w:t>So,</w:t>
      </w:r>
      <w:r w:rsidR="008C6133">
        <w:rPr>
          <w:rFonts w:ascii="Arial" w:hAnsi="Arial" w:cs="Arial"/>
          <w:color w:val="000000" w:themeColor="text1"/>
        </w:rPr>
        <w:t xml:space="preserve"> these ants can be used as</w:t>
      </w:r>
      <w:r w:rsidR="00206523">
        <w:rPr>
          <w:rFonts w:ascii="Arial" w:hAnsi="Arial" w:cs="Arial"/>
          <w:color w:val="000000" w:themeColor="text1"/>
        </w:rPr>
        <w:t xml:space="preserve"> natural</w:t>
      </w:r>
      <w:r w:rsidR="008C6133">
        <w:rPr>
          <w:rFonts w:ascii="Arial" w:hAnsi="Arial" w:cs="Arial"/>
          <w:color w:val="000000" w:themeColor="text1"/>
        </w:rPr>
        <w:t xml:space="preserve"> biocontrol agents</w:t>
      </w:r>
      <w:r w:rsidR="00206523">
        <w:rPr>
          <w:rFonts w:ascii="Arial" w:hAnsi="Arial" w:cs="Arial"/>
          <w:color w:val="000000" w:themeColor="text1"/>
        </w:rPr>
        <w:t xml:space="preserve"> by the farmers</w:t>
      </w:r>
      <w:r w:rsidR="0064256E">
        <w:rPr>
          <w:rFonts w:ascii="Arial" w:hAnsi="Arial" w:cs="Arial"/>
          <w:color w:val="000000" w:themeColor="text1"/>
        </w:rPr>
        <w:t xml:space="preserve"> (</w:t>
      </w:r>
      <w:r w:rsidR="00493FA6">
        <w:rPr>
          <w:rFonts w:ascii="Arial" w:hAnsi="Arial" w:cs="Arial"/>
          <w:color w:val="000000" w:themeColor="text1"/>
        </w:rPr>
        <w:t>Exélis et al., 2022)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F2559F">
        <w:rPr>
          <w:rFonts w:ascii="Arial" w:hAnsi="Arial" w:cs="Arial"/>
          <w:color w:val="000000" w:themeColor="text1"/>
        </w:rPr>
        <w:t xml:space="preserve">The foraging </w:t>
      </w:r>
      <w:r w:rsidR="002253FE">
        <w:rPr>
          <w:rFonts w:ascii="Arial" w:hAnsi="Arial" w:cs="Arial"/>
          <w:color w:val="000000" w:themeColor="text1"/>
        </w:rPr>
        <w:t>habits of red weaver ant</w:t>
      </w:r>
      <w:r w:rsidR="00467516">
        <w:rPr>
          <w:rFonts w:ascii="Arial" w:hAnsi="Arial" w:cs="Arial"/>
          <w:color w:val="000000" w:themeColor="text1"/>
        </w:rPr>
        <w:t xml:space="preserve">s are </w:t>
      </w:r>
      <w:r w:rsidR="00FB037F">
        <w:rPr>
          <w:rFonts w:ascii="Arial" w:hAnsi="Arial" w:cs="Arial"/>
          <w:color w:val="000000" w:themeColor="text1"/>
        </w:rPr>
        <w:t xml:space="preserve">remarkably </w:t>
      </w:r>
      <w:r w:rsidR="0026471C">
        <w:rPr>
          <w:rFonts w:ascii="Arial" w:hAnsi="Arial" w:cs="Arial"/>
          <w:color w:val="000000" w:themeColor="text1"/>
        </w:rPr>
        <w:t xml:space="preserve">affected by </w:t>
      </w:r>
      <w:r w:rsidR="00D920E9">
        <w:rPr>
          <w:rFonts w:ascii="Arial" w:hAnsi="Arial" w:cs="Arial"/>
          <w:color w:val="000000" w:themeColor="text1"/>
        </w:rPr>
        <w:t xml:space="preserve">various environmental </w:t>
      </w:r>
      <w:r w:rsidR="003E3A74">
        <w:rPr>
          <w:rFonts w:ascii="Arial" w:hAnsi="Arial" w:cs="Arial"/>
          <w:color w:val="000000" w:themeColor="text1"/>
        </w:rPr>
        <w:t xml:space="preserve">factors </w:t>
      </w:r>
      <w:r w:rsidR="008F4A82">
        <w:rPr>
          <w:rFonts w:ascii="Arial" w:hAnsi="Arial" w:cs="Arial"/>
          <w:color w:val="000000" w:themeColor="text1"/>
        </w:rPr>
        <w:t xml:space="preserve">such as </w:t>
      </w:r>
      <w:r w:rsidR="009B015E">
        <w:rPr>
          <w:rFonts w:ascii="Arial" w:hAnsi="Arial" w:cs="Arial"/>
          <w:color w:val="000000" w:themeColor="text1"/>
        </w:rPr>
        <w:t xml:space="preserve">weather, </w:t>
      </w:r>
      <w:r w:rsidR="00685B2E">
        <w:rPr>
          <w:rFonts w:ascii="Arial" w:hAnsi="Arial" w:cs="Arial"/>
          <w:color w:val="000000" w:themeColor="text1"/>
        </w:rPr>
        <w:t>humidity</w:t>
      </w:r>
      <w:r w:rsidR="00A74518">
        <w:rPr>
          <w:rFonts w:ascii="Arial" w:hAnsi="Arial" w:cs="Arial"/>
          <w:color w:val="000000" w:themeColor="text1"/>
        </w:rPr>
        <w:t>, luminosity</w:t>
      </w:r>
      <w:r w:rsidR="00FA0B62">
        <w:rPr>
          <w:rFonts w:ascii="Arial" w:hAnsi="Arial" w:cs="Arial"/>
          <w:color w:val="000000" w:themeColor="text1"/>
        </w:rPr>
        <w:t>,</w:t>
      </w:r>
      <w:r w:rsidR="009E02F8">
        <w:rPr>
          <w:rFonts w:ascii="Arial" w:hAnsi="Arial" w:cs="Arial"/>
          <w:color w:val="000000" w:themeColor="text1"/>
        </w:rPr>
        <w:t xml:space="preserve"> rainfall,</w:t>
      </w:r>
      <w:r w:rsidR="00FA0B62">
        <w:rPr>
          <w:rFonts w:ascii="Arial" w:hAnsi="Arial" w:cs="Arial"/>
          <w:color w:val="000000" w:themeColor="text1"/>
        </w:rPr>
        <w:t xml:space="preserve"> etc.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53BC6">
        <w:rPr>
          <w:rFonts w:ascii="Arial" w:hAnsi="Arial" w:cs="Arial"/>
          <w:color w:val="000000" w:themeColor="text1"/>
        </w:rPr>
        <w:t>(Dolai et al., 2024)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B02AAB">
        <w:rPr>
          <w:rFonts w:ascii="Arial" w:hAnsi="Arial" w:cs="Arial"/>
          <w:color w:val="000000" w:themeColor="text1"/>
        </w:rPr>
        <w:t xml:space="preserve">These ants show nocturnal </w:t>
      </w:r>
      <w:r w:rsidR="006A2D08">
        <w:rPr>
          <w:rFonts w:ascii="Arial" w:hAnsi="Arial" w:cs="Arial"/>
          <w:color w:val="000000" w:themeColor="text1"/>
        </w:rPr>
        <w:t>foraging behavior</w:t>
      </w:r>
      <w:r w:rsidR="002C27CF">
        <w:rPr>
          <w:rFonts w:ascii="Arial" w:hAnsi="Arial" w:cs="Arial"/>
          <w:color w:val="000000" w:themeColor="text1"/>
        </w:rPr>
        <w:t>;</w:t>
      </w:r>
      <w:r w:rsidR="006A2D08">
        <w:rPr>
          <w:rFonts w:ascii="Arial" w:hAnsi="Arial" w:cs="Arial"/>
          <w:color w:val="000000" w:themeColor="text1"/>
        </w:rPr>
        <w:t xml:space="preserve"> so th</w:t>
      </w:r>
      <w:r w:rsidR="00A70CF1">
        <w:rPr>
          <w:rFonts w:ascii="Arial" w:hAnsi="Arial" w:cs="Arial"/>
          <w:color w:val="000000" w:themeColor="text1"/>
        </w:rPr>
        <w:t xml:space="preserve">ey </w:t>
      </w:r>
      <w:r w:rsidR="006A2D08">
        <w:rPr>
          <w:rFonts w:ascii="Arial" w:hAnsi="Arial" w:cs="Arial"/>
          <w:color w:val="000000" w:themeColor="text1"/>
        </w:rPr>
        <w:t xml:space="preserve">are </w:t>
      </w:r>
      <w:r w:rsidR="009E02F8">
        <w:rPr>
          <w:rFonts w:ascii="Arial" w:hAnsi="Arial" w:cs="Arial"/>
          <w:color w:val="000000" w:themeColor="text1"/>
        </w:rPr>
        <w:t xml:space="preserve">mostly </w:t>
      </w:r>
      <w:r w:rsidR="006A2D08">
        <w:rPr>
          <w:rFonts w:ascii="Arial" w:hAnsi="Arial" w:cs="Arial"/>
          <w:color w:val="000000" w:themeColor="text1"/>
        </w:rPr>
        <w:t xml:space="preserve">active </w:t>
      </w:r>
      <w:r w:rsidR="00E54472">
        <w:rPr>
          <w:rFonts w:ascii="Arial" w:hAnsi="Arial" w:cs="Arial"/>
          <w:color w:val="000000" w:themeColor="text1"/>
        </w:rPr>
        <w:t>at</w:t>
      </w:r>
      <w:r w:rsidR="006A2D08">
        <w:rPr>
          <w:rFonts w:ascii="Arial" w:hAnsi="Arial" w:cs="Arial"/>
          <w:color w:val="000000" w:themeColor="text1"/>
        </w:rPr>
        <w:t xml:space="preserve"> night time</w:t>
      </w:r>
      <w:r w:rsidR="00AC65A8">
        <w:rPr>
          <w:rFonts w:ascii="Arial" w:hAnsi="Arial" w:cs="Arial"/>
          <w:color w:val="000000" w:themeColor="text1"/>
        </w:rPr>
        <w:t xml:space="preserve"> so </w:t>
      </w:r>
      <w:r w:rsidR="00A35519">
        <w:rPr>
          <w:rFonts w:ascii="Arial" w:hAnsi="Arial" w:cs="Arial"/>
          <w:color w:val="000000" w:themeColor="text1"/>
        </w:rPr>
        <w:t>typically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64316">
        <w:rPr>
          <w:rFonts w:ascii="Arial" w:hAnsi="Arial" w:cs="Arial"/>
          <w:color w:val="000000" w:themeColor="text1"/>
        </w:rPr>
        <w:t xml:space="preserve">weaver ant </w:t>
      </w:r>
      <w:r w:rsidR="00A15431">
        <w:rPr>
          <w:rFonts w:ascii="Arial" w:hAnsi="Arial" w:cs="Arial"/>
          <w:color w:val="000000" w:themeColor="text1"/>
        </w:rPr>
        <w:t xml:space="preserve">nest are </w:t>
      </w:r>
      <w:r w:rsidR="00264316">
        <w:rPr>
          <w:rFonts w:ascii="Arial" w:hAnsi="Arial" w:cs="Arial"/>
          <w:color w:val="000000" w:themeColor="text1"/>
        </w:rPr>
        <w:t>build</w:t>
      </w:r>
      <w:r w:rsidR="00A15431">
        <w:rPr>
          <w:rFonts w:ascii="Arial" w:hAnsi="Arial" w:cs="Arial"/>
          <w:color w:val="000000" w:themeColor="text1"/>
        </w:rPr>
        <w:t xml:space="preserve"> at night time</w:t>
      </w:r>
      <w:r w:rsidR="00AD7C96">
        <w:rPr>
          <w:rFonts w:ascii="Arial" w:hAnsi="Arial" w:cs="Arial"/>
          <w:color w:val="000000" w:themeColor="text1"/>
        </w:rPr>
        <w:t xml:space="preserve"> (General et al., 2020). </w:t>
      </w:r>
      <w:r w:rsidR="003414BA">
        <w:rPr>
          <w:rFonts w:ascii="Arial" w:hAnsi="Arial" w:cs="Arial"/>
          <w:color w:val="000000" w:themeColor="text1"/>
        </w:rPr>
        <w:t>In</w:t>
      </w:r>
      <w:r w:rsidR="00F44CA4">
        <w:rPr>
          <w:rFonts w:ascii="Arial" w:hAnsi="Arial" w:cs="Arial"/>
          <w:color w:val="000000" w:themeColor="text1"/>
        </w:rPr>
        <w:t xml:space="preserve"> Odisha state certain tribal community </w:t>
      </w:r>
      <w:r w:rsidR="00E36BEE">
        <w:rPr>
          <w:rFonts w:ascii="Arial" w:hAnsi="Arial" w:cs="Arial"/>
          <w:color w:val="000000" w:themeColor="text1"/>
        </w:rPr>
        <w:t>like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FF7A62">
        <w:rPr>
          <w:rFonts w:ascii="Arial" w:hAnsi="Arial" w:cs="Arial"/>
          <w:color w:val="000000" w:themeColor="text1"/>
        </w:rPr>
        <w:t>Santhal</w:t>
      </w:r>
      <w:r w:rsidR="00FC7925">
        <w:rPr>
          <w:rFonts w:ascii="Arial" w:hAnsi="Arial" w:cs="Arial"/>
          <w:color w:val="000000" w:themeColor="text1"/>
        </w:rPr>
        <w:t xml:space="preserve">, </w:t>
      </w:r>
      <w:r w:rsidR="00B93DC6">
        <w:rPr>
          <w:rFonts w:ascii="Arial" w:hAnsi="Arial" w:cs="Arial"/>
          <w:color w:val="000000" w:themeColor="text1"/>
        </w:rPr>
        <w:t xml:space="preserve">Mankadia, </w:t>
      </w:r>
      <w:r w:rsidR="003D6505">
        <w:rPr>
          <w:rFonts w:ascii="Arial" w:hAnsi="Arial" w:cs="Arial"/>
          <w:color w:val="000000" w:themeColor="text1"/>
        </w:rPr>
        <w:t>Munda, Oram,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A6CD7">
        <w:rPr>
          <w:rFonts w:ascii="Arial" w:hAnsi="Arial" w:cs="Arial"/>
          <w:color w:val="000000" w:themeColor="text1"/>
        </w:rPr>
        <w:t>Kolha,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C6FA5">
        <w:rPr>
          <w:rFonts w:ascii="Arial" w:hAnsi="Arial" w:cs="Arial"/>
          <w:color w:val="000000" w:themeColor="text1"/>
        </w:rPr>
        <w:t xml:space="preserve">Bhuian, etc. </w:t>
      </w:r>
      <w:r w:rsidR="00E5132F">
        <w:rPr>
          <w:rFonts w:ascii="Arial" w:hAnsi="Arial" w:cs="Arial"/>
          <w:color w:val="000000" w:themeColor="text1"/>
        </w:rPr>
        <w:t>u</w:t>
      </w:r>
      <w:r w:rsidR="00980F49">
        <w:rPr>
          <w:rFonts w:ascii="Arial" w:hAnsi="Arial" w:cs="Arial"/>
          <w:color w:val="000000" w:themeColor="text1"/>
        </w:rPr>
        <w:t>se</w:t>
      </w:r>
      <w:r w:rsidR="003B7C2F">
        <w:rPr>
          <w:rFonts w:ascii="Arial" w:hAnsi="Arial" w:cs="Arial"/>
          <w:color w:val="000000" w:themeColor="text1"/>
        </w:rPr>
        <w:t xml:space="preserve"> red weaver ant</w:t>
      </w:r>
      <w:r w:rsidR="00926DC9">
        <w:rPr>
          <w:rFonts w:ascii="Arial" w:hAnsi="Arial" w:cs="Arial"/>
          <w:color w:val="000000" w:themeColor="text1"/>
        </w:rPr>
        <w:t>s</w:t>
      </w:r>
      <w:r w:rsidR="0056784B">
        <w:rPr>
          <w:rFonts w:ascii="Arial" w:hAnsi="Arial" w:cs="Arial"/>
          <w:color w:val="000000" w:themeColor="text1"/>
        </w:rPr>
        <w:t xml:space="preserve"> </w:t>
      </w:r>
      <w:r w:rsidR="009249C0">
        <w:rPr>
          <w:rFonts w:ascii="Arial" w:hAnsi="Arial" w:cs="Arial"/>
          <w:color w:val="000000" w:themeColor="text1"/>
        </w:rPr>
        <w:t xml:space="preserve">in </w:t>
      </w:r>
      <w:r w:rsidR="003B7C2F">
        <w:rPr>
          <w:rFonts w:ascii="Arial" w:hAnsi="Arial" w:cs="Arial"/>
          <w:color w:val="000000" w:themeColor="text1"/>
        </w:rPr>
        <w:t xml:space="preserve">their </w:t>
      </w:r>
      <w:r w:rsidR="009249C0">
        <w:rPr>
          <w:rFonts w:ascii="Arial" w:hAnsi="Arial" w:cs="Arial"/>
          <w:color w:val="000000" w:themeColor="text1"/>
        </w:rPr>
        <w:t>daily</w:t>
      </w:r>
      <w:r w:rsidR="003B7C2F">
        <w:rPr>
          <w:rFonts w:ascii="Arial" w:hAnsi="Arial" w:cs="Arial"/>
          <w:color w:val="000000" w:themeColor="text1"/>
        </w:rPr>
        <w:t xml:space="preserve"> food</w:t>
      </w:r>
      <w:r w:rsidR="009249C0">
        <w:rPr>
          <w:rFonts w:ascii="Arial" w:hAnsi="Arial" w:cs="Arial"/>
          <w:color w:val="000000" w:themeColor="text1"/>
        </w:rPr>
        <w:t xml:space="preserve"> consumption</w:t>
      </w:r>
      <w:r w:rsidR="00946254">
        <w:rPr>
          <w:rFonts w:ascii="Arial" w:hAnsi="Arial" w:cs="Arial"/>
          <w:color w:val="000000" w:themeColor="text1"/>
        </w:rPr>
        <w:t xml:space="preserve"> in locally </w:t>
      </w:r>
      <w:r w:rsidR="004E1545">
        <w:rPr>
          <w:rFonts w:ascii="Arial" w:hAnsi="Arial" w:cs="Arial"/>
          <w:color w:val="000000" w:themeColor="text1"/>
        </w:rPr>
        <w:t>name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4E1545">
        <w:rPr>
          <w:rFonts w:ascii="Arial" w:hAnsi="Arial" w:cs="Arial"/>
          <w:color w:val="000000" w:themeColor="text1"/>
        </w:rPr>
        <w:t>called</w:t>
      </w:r>
      <w:r w:rsidR="00BD5434">
        <w:rPr>
          <w:rFonts w:ascii="Arial" w:hAnsi="Arial" w:cs="Arial"/>
          <w:color w:val="000000" w:themeColor="text1"/>
        </w:rPr>
        <w:t xml:space="preserve"> as </w:t>
      </w:r>
      <w:r w:rsidR="00255A4D">
        <w:rPr>
          <w:rFonts w:ascii="Arial" w:hAnsi="Arial" w:cs="Arial"/>
          <w:color w:val="000000" w:themeColor="text1"/>
        </w:rPr>
        <w:t>Tapang and Kai</w:t>
      </w:r>
      <w:r w:rsidR="00AF02BA">
        <w:rPr>
          <w:rFonts w:ascii="Arial" w:hAnsi="Arial" w:cs="Arial"/>
          <w:color w:val="000000" w:themeColor="text1"/>
        </w:rPr>
        <w:t xml:space="preserve"> (Sohini et al., 2025)</w:t>
      </w:r>
      <w:r w:rsidR="000C7741">
        <w:rPr>
          <w:rFonts w:ascii="Arial" w:hAnsi="Arial" w:cs="Arial"/>
          <w:color w:val="000000" w:themeColor="text1"/>
        </w:rPr>
        <w:t xml:space="preserve">. </w:t>
      </w:r>
      <w:r w:rsidR="003F4771">
        <w:rPr>
          <w:rFonts w:ascii="Arial" w:hAnsi="Arial" w:cs="Arial"/>
          <w:color w:val="000000" w:themeColor="text1"/>
        </w:rPr>
        <w:t xml:space="preserve">Also </w:t>
      </w:r>
      <w:r w:rsidR="001B0FE5">
        <w:rPr>
          <w:rFonts w:ascii="Arial" w:hAnsi="Arial" w:cs="Arial"/>
          <w:color w:val="000000" w:themeColor="text1"/>
        </w:rPr>
        <w:t>red weaver ants have</w:t>
      </w:r>
      <w:r w:rsidR="00361A19">
        <w:rPr>
          <w:rFonts w:ascii="Arial" w:hAnsi="Arial" w:cs="Arial"/>
          <w:color w:val="000000" w:themeColor="text1"/>
        </w:rPr>
        <w:t xml:space="preserve"> it’s socio-</w:t>
      </w:r>
      <w:r w:rsidR="009A0067">
        <w:rPr>
          <w:rFonts w:ascii="Arial" w:hAnsi="Arial" w:cs="Arial"/>
          <w:color w:val="000000" w:themeColor="text1"/>
        </w:rPr>
        <w:t>cultural impact</w:t>
      </w:r>
      <w:r w:rsidR="00981EED">
        <w:rPr>
          <w:rFonts w:ascii="Arial" w:hAnsi="Arial" w:cs="Arial"/>
          <w:color w:val="000000" w:themeColor="text1"/>
        </w:rPr>
        <w:t xml:space="preserve"> on</w:t>
      </w:r>
      <w:r w:rsidR="003F4771">
        <w:rPr>
          <w:rFonts w:ascii="Arial" w:hAnsi="Arial" w:cs="Arial"/>
          <w:color w:val="000000" w:themeColor="text1"/>
        </w:rPr>
        <w:t xml:space="preserve"> Assam State </w:t>
      </w:r>
      <w:r w:rsidR="00157692">
        <w:rPr>
          <w:rFonts w:ascii="Arial" w:hAnsi="Arial" w:cs="Arial"/>
          <w:color w:val="000000" w:themeColor="text1"/>
        </w:rPr>
        <w:t>tribal communit</w:t>
      </w:r>
      <w:r w:rsidR="002C3B7D">
        <w:rPr>
          <w:rFonts w:ascii="Arial" w:hAnsi="Arial" w:cs="Arial"/>
          <w:color w:val="000000" w:themeColor="text1"/>
        </w:rPr>
        <w:t>ies</w:t>
      </w:r>
      <w:r w:rsidR="00157692">
        <w:rPr>
          <w:rFonts w:ascii="Arial" w:hAnsi="Arial" w:cs="Arial"/>
          <w:color w:val="000000" w:themeColor="text1"/>
        </w:rPr>
        <w:t xml:space="preserve"> like </w:t>
      </w:r>
      <w:r w:rsidR="009A043E">
        <w:rPr>
          <w:rFonts w:ascii="Arial" w:hAnsi="Arial" w:cs="Arial"/>
          <w:color w:val="000000" w:themeColor="text1"/>
        </w:rPr>
        <w:t xml:space="preserve">Khasi pnar, </w:t>
      </w:r>
      <w:r w:rsidR="007340C1">
        <w:rPr>
          <w:rFonts w:ascii="Arial" w:hAnsi="Arial" w:cs="Arial"/>
          <w:color w:val="000000" w:themeColor="text1"/>
        </w:rPr>
        <w:t xml:space="preserve">biate, </w:t>
      </w:r>
      <w:r w:rsidR="000848E8">
        <w:rPr>
          <w:rFonts w:ascii="Arial" w:hAnsi="Arial" w:cs="Arial"/>
          <w:color w:val="000000" w:themeColor="text1"/>
        </w:rPr>
        <w:t>Dimasa</w:t>
      </w:r>
      <w:r w:rsidR="0065052A">
        <w:rPr>
          <w:rFonts w:ascii="Arial" w:hAnsi="Arial" w:cs="Arial"/>
          <w:color w:val="000000" w:themeColor="text1"/>
        </w:rPr>
        <w:t xml:space="preserve">, Zemenaga, </w:t>
      </w:r>
      <w:r w:rsidR="00967865">
        <w:rPr>
          <w:rFonts w:ascii="Arial" w:hAnsi="Arial" w:cs="Arial"/>
          <w:color w:val="000000" w:themeColor="text1"/>
        </w:rPr>
        <w:t>Kuki</w:t>
      </w:r>
      <w:r w:rsidR="00527727">
        <w:rPr>
          <w:rFonts w:ascii="Arial" w:hAnsi="Arial" w:cs="Arial"/>
          <w:color w:val="000000" w:themeColor="text1"/>
        </w:rPr>
        <w:t>,</w:t>
      </w:r>
      <w:r w:rsidR="003009FF">
        <w:rPr>
          <w:rFonts w:ascii="Arial" w:hAnsi="Arial" w:cs="Arial"/>
          <w:color w:val="000000" w:themeColor="text1"/>
        </w:rPr>
        <w:t xml:space="preserve"> etc.</w:t>
      </w:r>
      <w:r w:rsidR="008C3328">
        <w:rPr>
          <w:rFonts w:ascii="Arial" w:hAnsi="Arial" w:cs="Arial"/>
          <w:color w:val="000000" w:themeColor="text1"/>
        </w:rPr>
        <w:t xml:space="preserve"> (Doloi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C3328">
        <w:rPr>
          <w:rFonts w:ascii="Arial" w:hAnsi="Arial" w:cs="Arial"/>
          <w:color w:val="000000" w:themeColor="text1"/>
        </w:rPr>
        <w:t>&amp;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C3328">
        <w:rPr>
          <w:rFonts w:ascii="Arial" w:hAnsi="Arial" w:cs="Arial"/>
          <w:color w:val="000000" w:themeColor="text1"/>
        </w:rPr>
        <w:t>Basumatari, 2024).</w:t>
      </w:r>
      <w:r w:rsidR="00BF0AC9">
        <w:rPr>
          <w:rFonts w:ascii="Arial" w:hAnsi="Arial" w:cs="Arial"/>
          <w:color w:val="000000" w:themeColor="text1"/>
        </w:rPr>
        <w:t xml:space="preserve"> In Cha</w:t>
      </w:r>
      <w:r w:rsidR="00E92C62">
        <w:rPr>
          <w:rFonts w:ascii="Arial" w:hAnsi="Arial" w:cs="Arial"/>
          <w:color w:val="000000" w:themeColor="text1"/>
        </w:rPr>
        <w:t>ttisgarh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E92C62">
        <w:rPr>
          <w:rFonts w:ascii="Arial" w:hAnsi="Arial" w:cs="Arial"/>
          <w:color w:val="000000" w:themeColor="text1"/>
        </w:rPr>
        <w:t>Muria tribal group</w:t>
      </w:r>
      <w:r w:rsidR="00281895">
        <w:rPr>
          <w:rFonts w:ascii="Arial" w:hAnsi="Arial" w:cs="Arial"/>
          <w:color w:val="000000" w:themeColor="text1"/>
        </w:rPr>
        <w:t xml:space="preserve"> use </w:t>
      </w:r>
      <w:r w:rsidR="006B16D6">
        <w:rPr>
          <w:rFonts w:ascii="Arial" w:hAnsi="Arial" w:cs="Arial"/>
          <w:color w:val="000000" w:themeColor="text1"/>
        </w:rPr>
        <w:t>these ants species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258ED">
        <w:rPr>
          <w:rFonts w:ascii="Arial" w:hAnsi="Arial" w:cs="Arial"/>
          <w:color w:val="000000" w:themeColor="text1"/>
        </w:rPr>
        <w:t>in the form of</w:t>
      </w:r>
      <w:r w:rsidR="00F76BE6">
        <w:rPr>
          <w:rFonts w:ascii="Arial" w:hAnsi="Arial" w:cs="Arial"/>
          <w:color w:val="000000" w:themeColor="text1"/>
        </w:rPr>
        <w:t xml:space="preserve"> del</w:t>
      </w:r>
      <w:r w:rsidR="00CC655A">
        <w:rPr>
          <w:rFonts w:ascii="Arial" w:hAnsi="Arial" w:cs="Arial"/>
          <w:color w:val="000000" w:themeColor="text1"/>
        </w:rPr>
        <w:t xml:space="preserve">icious </w:t>
      </w:r>
      <w:r w:rsidR="001258ED">
        <w:rPr>
          <w:rFonts w:ascii="Arial" w:hAnsi="Arial" w:cs="Arial"/>
          <w:color w:val="000000" w:themeColor="text1"/>
        </w:rPr>
        <w:t>soup,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52E04">
        <w:rPr>
          <w:rFonts w:ascii="Arial" w:hAnsi="Arial" w:cs="Arial"/>
          <w:color w:val="000000" w:themeColor="text1"/>
        </w:rPr>
        <w:t>ve</w:t>
      </w:r>
      <w:r w:rsidR="004D601E">
        <w:rPr>
          <w:rFonts w:ascii="Arial" w:hAnsi="Arial" w:cs="Arial"/>
          <w:color w:val="000000" w:themeColor="text1"/>
        </w:rPr>
        <w:t xml:space="preserve">getable </w:t>
      </w:r>
      <w:r w:rsidR="001258ED">
        <w:rPr>
          <w:rFonts w:ascii="Arial" w:hAnsi="Arial" w:cs="Arial"/>
          <w:color w:val="000000" w:themeColor="text1"/>
        </w:rPr>
        <w:t>salad</w:t>
      </w:r>
      <w:r w:rsidR="004D601E">
        <w:rPr>
          <w:rFonts w:ascii="Arial" w:hAnsi="Arial" w:cs="Arial"/>
          <w:color w:val="000000" w:themeColor="text1"/>
        </w:rPr>
        <w:t>, etc</w:t>
      </w:r>
      <w:r w:rsidR="002A269F">
        <w:rPr>
          <w:rFonts w:ascii="Arial" w:hAnsi="Arial" w:cs="Arial"/>
          <w:color w:val="000000" w:themeColor="text1"/>
        </w:rPr>
        <w:t xml:space="preserve">. </w:t>
      </w:r>
      <w:r w:rsidR="00790673">
        <w:rPr>
          <w:rFonts w:ascii="Arial" w:hAnsi="Arial" w:cs="Arial"/>
          <w:color w:val="000000" w:themeColor="text1"/>
        </w:rPr>
        <w:t xml:space="preserve">Also in Keralam state </w:t>
      </w:r>
      <w:r w:rsidR="00790673" w:rsidRPr="0064535D">
        <w:rPr>
          <w:rFonts w:ascii="Arial" w:hAnsi="Arial" w:cs="Arial"/>
          <w:color w:val="000000" w:themeColor="text1"/>
        </w:rPr>
        <w:t>r</w:t>
      </w:r>
      <w:r w:rsidR="00FD7437" w:rsidRPr="0064535D">
        <w:rPr>
          <w:rFonts w:ascii="Arial" w:hAnsi="Arial" w:cs="Arial"/>
          <w:color w:val="000000" w:themeColor="text1"/>
        </w:rPr>
        <w:t>ed</w:t>
      </w:r>
      <w:r w:rsidR="00FD7437">
        <w:rPr>
          <w:rFonts w:ascii="Arial" w:hAnsi="Arial" w:cs="Arial"/>
          <w:color w:val="000000" w:themeColor="text1"/>
        </w:rPr>
        <w:t xml:space="preserve"> weaver ants are</w:t>
      </w:r>
      <w:r w:rsidR="00AC7800">
        <w:rPr>
          <w:rFonts w:ascii="Arial" w:hAnsi="Arial" w:cs="Arial"/>
          <w:color w:val="000000" w:themeColor="text1"/>
        </w:rPr>
        <w:t xml:space="preserve"> used to make</w:t>
      </w:r>
      <w:r w:rsidR="00CC655A">
        <w:rPr>
          <w:rFonts w:ascii="Arial" w:hAnsi="Arial" w:cs="Arial"/>
          <w:color w:val="000000" w:themeColor="text1"/>
        </w:rPr>
        <w:t xml:space="preserve"> spicy</w:t>
      </w:r>
      <w:r w:rsidR="006F2F6D">
        <w:rPr>
          <w:rFonts w:ascii="Arial" w:hAnsi="Arial" w:cs="Arial"/>
          <w:color w:val="000000" w:themeColor="text1"/>
        </w:rPr>
        <w:t xml:space="preserve"> ant ch</w:t>
      </w:r>
      <w:r w:rsidR="00C553B1">
        <w:rPr>
          <w:rFonts w:ascii="Arial" w:hAnsi="Arial" w:cs="Arial"/>
          <w:color w:val="000000" w:themeColor="text1"/>
        </w:rPr>
        <w:t>utney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A12D9">
        <w:rPr>
          <w:rFonts w:ascii="Arial" w:hAnsi="Arial" w:cs="Arial"/>
          <w:color w:val="000000" w:themeColor="text1"/>
        </w:rPr>
        <w:t xml:space="preserve">and </w:t>
      </w:r>
      <w:r w:rsidR="00DB329F">
        <w:rPr>
          <w:rFonts w:ascii="Arial" w:hAnsi="Arial" w:cs="Arial"/>
          <w:color w:val="000000" w:themeColor="text1"/>
        </w:rPr>
        <w:t>ant pickl</w:t>
      </w:r>
      <w:r w:rsidR="0011008A">
        <w:rPr>
          <w:rFonts w:ascii="Arial" w:hAnsi="Arial" w:cs="Arial"/>
          <w:color w:val="000000" w:themeColor="text1"/>
        </w:rPr>
        <w:t>e which have gre</w:t>
      </w:r>
      <w:r w:rsidR="00DC472B">
        <w:rPr>
          <w:rFonts w:ascii="Arial" w:hAnsi="Arial" w:cs="Arial"/>
          <w:color w:val="000000" w:themeColor="text1"/>
        </w:rPr>
        <w:t xml:space="preserve">at </w:t>
      </w:r>
      <w:r w:rsidR="0011008A">
        <w:rPr>
          <w:rFonts w:ascii="Arial" w:hAnsi="Arial" w:cs="Arial"/>
          <w:color w:val="000000" w:themeColor="text1"/>
        </w:rPr>
        <w:t>nutritional value in their diet</w:t>
      </w:r>
      <w:r w:rsidR="00AA14C2">
        <w:rPr>
          <w:rFonts w:ascii="Arial" w:hAnsi="Arial" w:cs="Arial"/>
          <w:color w:val="000000" w:themeColor="text1"/>
        </w:rPr>
        <w:t xml:space="preserve"> (Bhowmick et al., 2021).</w:t>
      </w:r>
      <w:r w:rsidR="008D0BB4">
        <w:rPr>
          <w:rFonts w:ascii="Arial" w:hAnsi="Arial" w:cs="Arial"/>
          <w:color w:val="000000" w:themeColor="text1"/>
        </w:rPr>
        <w:t>By the consumption of this it will definitely</w:t>
      </w:r>
      <w:r w:rsidR="003D4626">
        <w:rPr>
          <w:rFonts w:ascii="Arial" w:hAnsi="Arial" w:cs="Arial"/>
          <w:color w:val="000000" w:themeColor="text1"/>
        </w:rPr>
        <w:t xml:space="preserve"> improve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22A93">
        <w:rPr>
          <w:rFonts w:ascii="Arial" w:hAnsi="Arial" w:cs="Arial"/>
          <w:color w:val="000000" w:themeColor="text1"/>
        </w:rPr>
        <w:t xml:space="preserve">the </w:t>
      </w:r>
      <w:r w:rsidR="005B12C0">
        <w:rPr>
          <w:rFonts w:ascii="Arial" w:hAnsi="Arial" w:cs="Arial"/>
          <w:color w:val="000000" w:themeColor="text1"/>
        </w:rPr>
        <w:t>human immune response</w:t>
      </w:r>
      <w:r w:rsidR="008F1ACB">
        <w:rPr>
          <w:rFonts w:ascii="Arial" w:hAnsi="Arial" w:cs="Arial"/>
          <w:color w:val="000000" w:themeColor="text1"/>
        </w:rPr>
        <w:t xml:space="preserve"> and get protein rich diet.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10725">
        <w:rPr>
          <w:rFonts w:ascii="Arial" w:hAnsi="Arial" w:cs="Arial"/>
          <w:color w:val="000000" w:themeColor="text1"/>
        </w:rPr>
        <w:t xml:space="preserve">Also these ants </w:t>
      </w:r>
      <w:r w:rsidR="00C31D5A">
        <w:rPr>
          <w:rFonts w:ascii="Arial" w:hAnsi="Arial" w:cs="Arial"/>
          <w:color w:val="000000" w:themeColor="text1"/>
        </w:rPr>
        <w:t>have</w:t>
      </w:r>
      <w:r w:rsidR="00910725">
        <w:rPr>
          <w:rFonts w:ascii="Arial" w:hAnsi="Arial" w:cs="Arial"/>
          <w:color w:val="000000" w:themeColor="text1"/>
        </w:rPr>
        <w:t xml:space="preserve"> some medicinal properties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16F1">
        <w:rPr>
          <w:rFonts w:ascii="Arial" w:hAnsi="Arial" w:cs="Arial"/>
          <w:color w:val="000000" w:themeColor="text1"/>
        </w:rPr>
        <w:t>so</w:t>
      </w:r>
      <w:r w:rsidR="00A52C57">
        <w:rPr>
          <w:rFonts w:ascii="Arial" w:hAnsi="Arial" w:cs="Arial"/>
          <w:color w:val="000000" w:themeColor="text1"/>
        </w:rPr>
        <w:t xml:space="preserve"> in certain tribes </w:t>
      </w:r>
      <w:r w:rsidR="0020703E">
        <w:rPr>
          <w:rFonts w:ascii="Arial" w:hAnsi="Arial" w:cs="Arial"/>
          <w:color w:val="000000" w:themeColor="text1"/>
        </w:rPr>
        <w:t>these fully grown</w:t>
      </w:r>
      <w:r w:rsidR="007430A7">
        <w:rPr>
          <w:rFonts w:ascii="Arial" w:hAnsi="Arial" w:cs="Arial"/>
          <w:color w:val="000000" w:themeColor="text1"/>
        </w:rPr>
        <w:t xml:space="preserve"> adult </w:t>
      </w:r>
      <w:r w:rsidR="0020703E">
        <w:rPr>
          <w:rFonts w:ascii="Arial" w:hAnsi="Arial" w:cs="Arial"/>
          <w:color w:val="000000" w:themeColor="text1"/>
        </w:rPr>
        <w:t xml:space="preserve">ant and </w:t>
      </w:r>
      <w:r w:rsidR="002E6698">
        <w:rPr>
          <w:rFonts w:ascii="Arial" w:hAnsi="Arial" w:cs="Arial"/>
          <w:color w:val="000000" w:themeColor="text1"/>
        </w:rPr>
        <w:t xml:space="preserve">with </w:t>
      </w:r>
      <w:r w:rsidR="0020703E">
        <w:rPr>
          <w:rFonts w:ascii="Arial" w:hAnsi="Arial" w:cs="Arial"/>
          <w:color w:val="000000" w:themeColor="text1"/>
        </w:rPr>
        <w:t>their eggs</w:t>
      </w:r>
      <w:r w:rsidR="00737187">
        <w:rPr>
          <w:rFonts w:ascii="Arial" w:hAnsi="Arial" w:cs="Arial"/>
          <w:color w:val="000000" w:themeColor="text1"/>
        </w:rPr>
        <w:t xml:space="preserve"> together with </w:t>
      </w:r>
      <w:r w:rsidR="009548EE">
        <w:rPr>
          <w:rFonts w:ascii="Arial" w:hAnsi="Arial" w:cs="Arial"/>
          <w:color w:val="000000" w:themeColor="text1"/>
        </w:rPr>
        <w:t xml:space="preserve">traditional </w:t>
      </w:r>
      <w:r w:rsidR="000B43DB">
        <w:rPr>
          <w:rFonts w:ascii="Arial" w:hAnsi="Arial" w:cs="Arial"/>
          <w:color w:val="000000" w:themeColor="text1"/>
        </w:rPr>
        <w:t>therap</w:t>
      </w:r>
      <w:r w:rsidR="009C2C45">
        <w:rPr>
          <w:rFonts w:ascii="Arial" w:hAnsi="Arial" w:cs="Arial"/>
          <w:color w:val="000000" w:themeColor="text1"/>
        </w:rPr>
        <w:t xml:space="preserve">eutic </w:t>
      </w:r>
      <w:r w:rsidR="00E91B78">
        <w:rPr>
          <w:rFonts w:ascii="Arial" w:hAnsi="Arial" w:cs="Arial"/>
          <w:color w:val="000000" w:themeColor="text1"/>
        </w:rPr>
        <w:t xml:space="preserve">herbs </w:t>
      </w:r>
      <w:r w:rsidR="00F177EB">
        <w:rPr>
          <w:rFonts w:ascii="Arial" w:hAnsi="Arial" w:cs="Arial"/>
          <w:color w:val="000000" w:themeColor="text1"/>
        </w:rPr>
        <w:t>to</w:t>
      </w:r>
      <w:r w:rsidR="00994461">
        <w:rPr>
          <w:rFonts w:ascii="Arial" w:hAnsi="Arial" w:cs="Arial"/>
          <w:color w:val="000000" w:themeColor="text1"/>
        </w:rPr>
        <w:t xml:space="preserve"> form local medicine to cure deadly </w:t>
      </w:r>
      <w:r w:rsidR="00994461">
        <w:rPr>
          <w:rFonts w:ascii="Arial" w:hAnsi="Arial" w:cs="Arial"/>
          <w:color w:val="000000" w:themeColor="text1"/>
        </w:rPr>
        <w:lastRenderedPageBreak/>
        <w:t xml:space="preserve">diseases like </w:t>
      </w:r>
      <w:r w:rsidR="006429BB">
        <w:rPr>
          <w:rFonts w:ascii="Arial" w:hAnsi="Arial" w:cs="Arial"/>
          <w:color w:val="000000" w:themeColor="text1"/>
        </w:rPr>
        <w:t>w</w:t>
      </w:r>
      <w:r w:rsidR="00073DB9">
        <w:rPr>
          <w:rFonts w:ascii="Arial" w:hAnsi="Arial" w:cs="Arial"/>
          <w:color w:val="000000" w:themeColor="text1"/>
        </w:rPr>
        <w:t xml:space="preserve">hooping cough, </w:t>
      </w:r>
      <w:r w:rsidR="006429BB">
        <w:rPr>
          <w:rFonts w:ascii="Arial" w:hAnsi="Arial" w:cs="Arial"/>
          <w:color w:val="000000" w:themeColor="text1"/>
        </w:rPr>
        <w:t>h</w:t>
      </w:r>
      <w:r w:rsidR="002A5CD6">
        <w:rPr>
          <w:rFonts w:ascii="Arial" w:hAnsi="Arial" w:cs="Arial"/>
          <w:color w:val="000000" w:themeColor="text1"/>
        </w:rPr>
        <w:t xml:space="preserve">igh fever, </w:t>
      </w:r>
      <w:r w:rsidR="006429BB">
        <w:rPr>
          <w:rFonts w:ascii="Arial" w:hAnsi="Arial" w:cs="Arial"/>
          <w:color w:val="000000" w:themeColor="text1"/>
        </w:rPr>
        <w:t xml:space="preserve"> asthma, </w:t>
      </w:r>
      <w:r w:rsidR="00AD292B">
        <w:rPr>
          <w:rFonts w:ascii="Arial" w:hAnsi="Arial" w:cs="Arial"/>
          <w:color w:val="000000" w:themeColor="text1"/>
        </w:rPr>
        <w:t xml:space="preserve">cold, joint pain, </w:t>
      </w:r>
      <w:r w:rsidR="00C4622B">
        <w:rPr>
          <w:rFonts w:ascii="Arial" w:hAnsi="Arial" w:cs="Arial"/>
          <w:color w:val="000000" w:themeColor="text1"/>
        </w:rPr>
        <w:t>blood pressure control</w:t>
      </w:r>
      <w:r w:rsidR="006B5D0D">
        <w:rPr>
          <w:rFonts w:ascii="Arial" w:hAnsi="Arial" w:cs="Arial"/>
          <w:color w:val="000000" w:themeColor="text1"/>
        </w:rPr>
        <w:t>,</w:t>
      </w:r>
      <w:r w:rsidR="00EF0E8B">
        <w:rPr>
          <w:rFonts w:ascii="Arial" w:hAnsi="Arial" w:cs="Arial"/>
          <w:color w:val="000000" w:themeColor="text1"/>
        </w:rPr>
        <w:t xml:space="preserve"> skin infection</w:t>
      </w:r>
      <w:r w:rsidR="009E23EA">
        <w:rPr>
          <w:rFonts w:ascii="Arial" w:hAnsi="Arial" w:cs="Arial"/>
          <w:color w:val="000000" w:themeColor="text1"/>
        </w:rPr>
        <w:t xml:space="preserve"> etc</w:t>
      </w:r>
      <w:r w:rsidR="00DA3B70">
        <w:rPr>
          <w:rFonts w:ascii="Arial" w:hAnsi="Arial" w:cs="Arial"/>
          <w:color w:val="000000" w:themeColor="text1"/>
        </w:rPr>
        <w:t xml:space="preserve">. </w:t>
      </w:r>
      <w:r w:rsidR="00DE7F01">
        <w:rPr>
          <w:rFonts w:ascii="Arial" w:hAnsi="Arial" w:cs="Arial"/>
          <w:color w:val="000000" w:themeColor="text1"/>
        </w:rPr>
        <w:t xml:space="preserve">(Agarwal et al., 2022). </w:t>
      </w:r>
      <w:r w:rsidR="00901644" w:rsidRPr="0056784B">
        <w:rPr>
          <w:rFonts w:ascii="Arial" w:hAnsi="Arial" w:cs="Arial"/>
          <w:color w:val="EE0000"/>
          <w:highlight w:val="yellow"/>
        </w:rPr>
        <w:t>So</w:t>
      </w:r>
      <w:r w:rsidR="0056784B" w:rsidRPr="0056784B">
        <w:rPr>
          <w:rFonts w:ascii="Arial" w:hAnsi="Arial" w:cs="Arial"/>
          <w:color w:val="EE0000"/>
          <w:highlight w:val="yellow"/>
        </w:rPr>
        <w:t>,</w:t>
      </w:r>
      <w:r w:rsidR="00901644">
        <w:rPr>
          <w:rFonts w:ascii="Arial" w:hAnsi="Arial" w:cs="Arial"/>
          <w:color w:val="000000" w:themeColor="text1"/>
        </w:rPr>
        <w:t xml:space="preserve"> </w:t>
      </w:r>
      <w:r w:rsidR="000E57CB">
        <w:rPr>
          <w:rFonts w:ascii="Arial" w:hAnsi="Arial" w:cs="Arial"/>
          <w:color w:val="000000" w:themeColor="text1"/>
        </w:rPr>
        <w:t>a</w:t>
      </w:r>
      <w:r w:rsidR="0073581D">
        <w:rPr>
          <w:rFonts w:ascii="Arial" w:hAnsi="Arial" w:cs="Arial"/>
          <w:color w:val="000000" w:themeColor="text1"/>
        </w:rPr>
        <w:t>nt farming leads</w:t>
      </w:r>
      <w:r w:rsidR="00190C35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>t</w:t>
      </w:r>
      <w:r w:rsidR="00C908EE">
        <w:rPr>
          <w:rFonts w:ascii="Arial" w:hAnsi="Arial" w:cs="Arial"/>
          <w:color w:val="000000" w:themeColor="text1"/>
        </w:rPr>
        <w:t>rade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 xml:space="preserve">in </w:t>
      </w:r>
      <w:r w:rsidR="0049322F">
        <w:rPr>
          <w:rFonts w:ascii="Arial" w:hAnsi="Arial" w:cs="Arial"/>
          <w:color w:val="000000" w:themeColor="text1"/>
        </w:rPr>
        <w:t>tribal community so it give</w:t>
      </w:r>
      <w:r w:rsidR="00592E5F">
        <w:rPr>
          <w:rFonts w:ascii="Arial" w:hAnsi="Arial" w:cs="Arial"/>
          <w:color w:val="000000" w:themeColor="text1"/>
        </w:rPr>
        <w:t xml:space="preserve"> a better opportunity for local people as a income source </w:t>
      </w:r>
      <w:r w:rsidR="0095034E">
        <w:rPr>
          <w:rFonts w:ascii="Arial" w:hAnsi="Arial" w:cs="Arial"/>
          <w:color w:val="000000" w:themeColor="text1"/>
        </w:rPr>
        <w:t>and sustain its tr</w:t>
      </w:r>
      <w:r w:rsidR="002C537A">
        <w:rPr>
          <w:rFonts w:ascii="Arial" w:hAnsi="Arial" w:cs="Arial"/>
          <w:color w:val="000000" w:themeColor="text1"/>
        </w:rPr>
        <w:t>a</w:t>
      </w:r>
      <w:r w:rsidR="0095034E">
        <w:rPr>
          <w:rFonts w:ascii="Arial" w:hAnsi="Arial" w:cs="Arial"/>
          <w:color w:val="000000" w:themeColor="text1"/>
        </w:rPr>
        <w:t>ditional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A5328">
        <w:rPr>
          <w:rFonts w:ascii="Arial" w:hAnsi="Arial" w:cs="Arial"/>
          <w:color w:val="000000" w:themeColor="text1"/>
        </w:rPr>
        <w:t>importance</w:t>
      </w:r>
      <w:r w:rsidR="0095034E">
        <w:rPr>
          <w:rFonts w:ascii="Arial" w:hAnsi="Arial" w:cs="Arial"/>
          <w:color w:val="000000" w:themeColor="text1"/>
        </w:rPr>
        <w:t xml:space="preserve"> and maintains socio-economic value</w:t>
      </w:r>
      <w:r w:rsidR="00A1039B">
        <w:rPr>
          <w:rFonts w:ascii="Arial" w:hAnsi="Arial" w:cs="Arial"/>
          <w:color w:val="000000" w:themeColor="text1"/>
        </w:rPr>
        <w:t xml:space="preserve"> (Sinha &amp;</w:t>
      </w:r>
      <w:r w:rsidR="00080F4B">
        <w:rPr>
          <w:rFonts w:ascii="Arial" w:hAnsi="Arial" w:cs="Arial"/>
          <w:color w:val="000000" w:themeColor="text1"/>
        </w:rPr>
        <w:t xml:space="preserve"> </w:t>
      </w:r>
      <w:r w:rsidR="00A1039B">
        <w:rPr>
          <w:rFonts w:ascii="Arial" w:hAnsi="Arial" w:cs="Arial"/>
          <w:color w:val="000000" w:themeColor="text1"/>
        </w:rPr>
        <w:t>Zilpe, 2023).</w:t>
      </w:r>
    </w:p>
    <w:p w14:paraId="6D05EFFD" w14:textId="77777777" w:rsidR="00641EA6" w:rsidRDefault="00641EA6" w:rsidP="00441B6F">
      <w:pPr>
        <w:pStyle w:val="Body"/>
        <w:spacing w:after="0"/>
        <w:rPr>
          <w:rFonts w:ascii="Arial" w:hAnsi="Arial" w:cs="Arial"/>
        </w:rPr>
      </w:pPr>
    </w:p>
    <w:p w14:paraId="17D4BA1E" w14:textId="77777777" w:rsidR="00641EA6" w:rsidRPr="00FB3A86" w:rsidRDefault="00641EA6" w:rsidP="00441B6F">
      <w:pPr>
        <w:pStyle w:val="Body"/>
        <w:spacing w:after="0"/>
        <w:rPr>
          <w:rFonts w:ascii="Arial" w:hAnsi="Arial" w:cs="Arial"/>
        </w:rPr>
      </w:pPr>
    </w:p>
    <w:p w14:paraId="56F4D874" w14:textId="77777777" w:rsidR="00790ADA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C7DBB">
        <w:rPr>
          <w:rFonts w:ascii="Arial" w:hAnsi="Arial" w:cs="Arial"/>
        </w:rPr>
        <w:t>Materials</w:t>
      </w:r>
      <w:r>
        <w:rPr>
          <w:rFonts w:ascii="Arial" w:hAnsi="Arial" w:cs="Arial"/>
        </w:rPr>
        <w:t xml:space="preserve"> and method</w:t>
      </w:r>
      <w:r w:rsidR="00000F8F">
        <w:rPr>
          <w:rFonts w:ascii="Arial" w:hAnsi="Arial" w:cs="Arial"/>
        </w:rPr>
        <w:t xml:space="preserve">s </w:t>
      </w:r>
    </w:p>
    <w:p w14:paraId="0A20C5E4" w14:textId="77777777" w:rsidR="00247DD0" w:rsidRPr="00FB3A86" w:rsidRDefault="00247DD0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265476F3" w14:textId="77777777" w:rsidR="002814D1" w:rsidRDefault="008C2027" w:rsidP="002814D1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30A0F">
        <w:rPr>
          <w:rFonts w:ascii="Arial" w:hAnsi="Arial" w:cs="Arial"/>
          <w:b/>
          <w:caps/>
          <w:sz w:val="22"/>
        </w:rPr>
        <w:t xml:space="preserve">2.1 </w:t>
      </w:r>
      <w:r w:rsidRPr="00154E9F">
        <w:rPr>
          <w:rFonts w:ascii="Arial" w:hAnsi="Arial" w:cs="Arial"/>
          <w:b/>
          <w:bCs/>
          <w:color w:val="000000" w:themeColor="text1"/>
          <w:sz w:val="22"/>
          <w:szCs w:val="22"/>
        </w:rPr>
        <w:t>Study area:</w:t>
      </w:r>
    </w:p>
    <w:p w14:paraId="116407D2" w14:textId="2D2867F5" w:rsidR="00D671E2" w:rsidRPr="00DC4A13" w:rsidRDefault="00AF2272" w:rsidP="002814D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present </w:t>
      </w:r>
      <w:r w:rsidR="00F50106">
        <w:rPr>
          <w:rFonts w:ascii="Arial" w:hAnsi="Arial" w:cs="Arial"/>
        </w:rPr>
        <w:t xml:space="preserve">research </w:t>
      </w:r>
      <w:r>
        <w:rPr>
          <w:rFonts w:ascii="Arial" w:hAnsi="Arial" w:cs="Arial"/>
        </w:rPr>
        <w:t xml:space="preserve">was </w:t>
      </w:r>
      <w:r w:rsidR="00FF4829">
        <w:rPr>
          <w:rFonts w:ascii="Arial" w:hAnsi="Arial" w:cs="Arial"/>
        </w:rPr>
        <w:t>carried out</w:t>
      </w:r>
      <w:r>
        <w:rPr>
          <w:rFonts w:ascii="Arial" w:hAnsi="Arial" w:cs="Arial"/>
        </w:rPr>
        <w:t xml:space="preserve"> at various location</w:t>
      </w:r>
      <w:r w:rsidR="0056784B">
        <w:rPr>
          <w:rFonts w:ascii="Arial" w:hAnsi="Arial" w:cs="Arial"/>
        </w:rPr>
        <w:t xml:space="preserve"> </w:t>
      </w:r>
      <w:r w:rsidR="0056784B" w:rsidRPr="0056784B">
        <w:rPr>
          <w:rFonts w:ascii="Arial" w:hAnsi="Arial" w:cs="Arial"/>
          <w:color w:val="EE0000"/>
          <w:highlight w:val="yellow"/>
        </w:rPr>
        <w:t>(mention number of location</w:t>
      </w:r>
      <w:r w:rsidR="0056784B">
        <w:rPr>
          <w:rFonts w:ascii="Arial" w:hAnsi="Arial" w:cs="Arial"/>
          <w:color w:val="EE0000"/>
          <w:highlight w:val="yellow"/>
        </w:rPr>
        <w:t>s</w:t>
      </w:r>
      <w:r w:rsidR="0056784B" w:rsidRPr="0056784B">
        <w:rPr>
          <w:rFonts w:ascii="Arial" w:hAnsi="Arial" w:cs="Arial"/>
          <w:color w:val="EE0000"/>
          <w:highlight w:val="yellow"/>
        </w:rPr>
        <w:t>)</w:t>
      </w:r>
      <w:r>
        <w:rPr>
          <w:rFonts w:ascii="Arial" w:hAnsi="Arial" w:cs="Arial"/>
        </w:rPr>
        <w:t xml:space="preserve"> inside the Lal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Bahadur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Shastri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Maha</w:t>
      </w:r>
      <w:r w:rsidR="000D642E">
        <w:rPr>
          <w:rFonts w:ascii="Arial" w:hAnsi="Arial" w:cs="Arial"/>
        </w:rPr>
        <w:t xml:space="preserve">vidyalaya campus in the city of </w:t>
      </w:r>
      <w:r>
        <w:rPr>
          <w:rFonts w:ascii="Arial" w:hAnsi="Arial" w:cs="Arial"/>
        </w:rPr>
        <w:t>Dharmabad, Maharashtra (18.90°N 77.85°E) by</w:t>
      </w:r>
      <w:r w:rsidR="00080F4B">
        <w:rPr>
          <w:rFonts w:ascii="Arial" w:hAnsi="Arial" w:cs="Arial"/>
        </w:rPr>
        <w:t xml:space="preserve"> </w:t>
      </w:r>
      <w:hyperlink r:id="rId18" w:history="1">
        <w:r w:rsidR="002814D1" w:rsidRPr="005B1F22">
          <w:rPr>
            <w:rStyle w:val="Hyperlink"/>
            <w:rFonts w:ascii="Arial" w:hAnsi="Arial" w:cs="Arial"/>
          </w:rPr>
          <w:t>https://lbsmd.ac.in</w:t>
        </w:r>
      </w:hyperlink>
      <w:r>
        <w:rPr>
          <w:rFonts w:ascii="Arial" w:hAnsi="Arial" w:cs="Arial"/>
        </w:rPr>
        <w:t>. The Campus has different ecological habitats, microhabitats,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grasslands, shrubland</w:t>
      </w:r>
      <w:r w:rsidR="00A87BE9">
        <w:rPr>
          <w:rFonts w:ascii="Arial" w:hAnsi="Arial" w:cs="Arial"/>
        </w:rPr>
        <w:t>s</w:t>
      </w:r>
      <w:r>
        <w:rPr>
          <w:rFonts w:ascii="Arial" w:hAnsi="Arial" w:cs="Arial"/>
        </w:rPr>
        <w:t>, and large areas of teak wood. It is also rich in floral and faunal</w:t>
      </w:r>
      <w:r w:rsidR="000D6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diversity. At</w:t>
      </w:r>
      <w:r w:rsidR="00076819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LBSMD, 20 trees and 70 nests were </w:t>
      </w:r>
      <w:r w:rsidR="001C6403">
        <w:rPr>
          <w:rFonts w:ascii="Arial" w:hAnsi="Arial" w:cs="Arial"/>
        </w:rPr>
        <w:t>examined</w:t>
      </w:r>
      <w:r>
        <w:rPr>
          <w:rFonts w:ascii="Arial" w:hAnsi="Arial" w:cs="Arial"/>
        </w:rPr>
        <w:t>.</w:t>
      </w:r>
      <w:r w:rsidR="002814D1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he following factors were considered for</w:t>
      </w:r>
      <w:r w:rsidR="007C22F4">
        <w:rPr>
          <w:rFonts w:ascii="Arial" w:hAnsi="Arial" w:cs="Arial"/>
        </w:rPr>
        <w:t xml:space="preserve"> individual</w:t>
      </w:r>
      <w:r>
        <w:rPr>
          <w:rFonts w:ascii="Arial" w:hAnsi="Arial" w:cs="Arial"/>
        </w:rPr>
        <w:t xml:space="preserve"> nest</w:t>
      </w:r>
      <w:r w:rsidR="00535C72">
        <w:rPr>
          <w:rFonts w:ascii="Arial" w:hAnsi="Arial" w:cs="Arial"/>
        </w:rPr>
        <w:t>s</w:t>
      </w:r>
      <w:r w:rsidR="004A6A4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ground distance</w:t>
      </w:r>
      <w:r w:rsidR="00433D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trunk</w:t>
      </w:r>
      <w:r w:rsidR="002814D1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istance,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neighbor</w:t>
      </w:r>
      <w:r w:rsidR="000D642E">
        <w:rPr>
          <w:rFonts w:ascii="Arial" w:hAnsi="Arial" w:cs="Arial"/>
        </w:rPr>
        <w:t xml:space="preserve"> </w:t>
      </w:r>
      <w:r w:rsidR="00327854">
        <w:rPr>
          <w:rFonts w:ascii="Arial" w:hAnsi="Arial" w:cs="Arial"/>
        </w:rPr>
        <w:t xml:space="preserve">nest </w:t>
      </w:r>
      <w:r>
        <w:rPr>
          <w:rFonts w:ascii="Arial" w:hAnsi="Arial" w:cs="Arial"/>
        </w:rPr>
        <w:t>distance</w:t>
      </w:r>
      <w:r w:rsidR="0032785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overall size (big, medium, or tiny</w:t>
      </w:r>
      <w:r w:rsidR="002814D1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ased on volume).</w:t>
      </w:r>
      <w:r w:rsidR="00D01EA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nvironmental factors, including temperature, wind intensity, direction, brightness,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D01EA7">
        <w:rPr>
          <w:rFonts w:ascii="Arial" w:hAnsi="Arial" w:cs="Arial"/>
        </w:rPr>
        <w:t>h</w:t>
      </w:r>
      <w:r>
        <w:rPr>
          <w:rFonts w:ascii="Arial" w:hAnsi="Arial" w:cs="Arial"/>
        </w:rPr>
        <w:t>umidity</w:t>
      </w:r>
      <w:r w:rsidR="00026E9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were recorded for each nest</w:t>
      </w:r>
      <w:r w:rsidR="00DC7F8A">
        <w:rPr>
          <w:rFonts w:ascii="Arial" w:hAnsi="Arial" w:cs="Arial"/>
        </w:rPr>
        <w:t xml:space="preserve"> (K &amp; T, 2024).</w:t>
      </w:r>
      <w:r>
        <w:rPr>
          <w:rFonts w:ascii="Arial" w:hAnsi="Arial" w:cs="Arial"/>
        </w:rPr>
        <w:t xml:space="preserve"> Tree covariates, including</w:t>
      </w:r>
      <w:r w:rsidR="00F50301">
        <w:rPr>
          <w:rFonts w:ascii="Arial" w:hAnsi="Arial" w:cs="Arial"/>
        </w:rPr>
        <w:t xml:space="preserve"> tree species</w:t>
      </w:r>
      <w:r>
        <w:rPr>
          <w:rFonts w:ascii="Arial" w:hAnsi="Arial" w:cs="Arial"/>
        </w:rPr>
        <w:t>, covering of tree,</w:t>
      </w:r>
      <w:r w:rsidR="00D01EA7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>eight of tree, height of trunk, shape and size of leaf were studied. In addition, pictures of</w:t>
      </w:r>
      <w:r w:rsidR="00D01EA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ach nest and its location on the tree were taken</w:t>
      </w:r>
      <w:r w:rsidR="00470DE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wherever feasible.</w:t>
      </w:r>
      <w:r w:rsidR="00D01EA7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o examine how nest</w:t>
      </w:r>
      <w:r w:rsidR="009D1C8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constructed, we use</w:t>
      </w:r>
      <w:r w:rsidR="00757BD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certain blades to make gently tear on nest</w:t>
      </w:r>
      <w:r w:rsidR="00D01EA7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ea</w:t>
      </w:r>
      <w:r w:rsidR="002E5F70">
        <w:rPr>
          <w:rFonts w:ascii="Arial" w:hAnsi="Arial" w:cs="Arial"/>
        </w:rPr>
        <w:t xml:space="preserve">ves </w:t>
      </w:r>
      <w:r>
        <w:rPr>
          <w:rFonts w:ascii="Arial" w:hAnsi="Arial" w:cs="Arial"/>
        </w:rPr>
        <w:t>and observe inside colony. We observed</w:t>
      </w:r>
      <w:r w:rsidR="000D64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nests are stitched while being</w:t>
      </w:r>
      <w:r w:rsidR="00D01EA7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onstructed for the first time</w:t>
      </w:r>
      <w:r w:rsidR="000B4609">
        <w:rPr>
          <w:rFonts w:ascii="Arial" w:hAnsi="Arial" w:cs="Arial"/>
        </w:rPr>
        <w:t>,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nests are</w:t>
      </w:r>
      <w:r w:rsidR="002E1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extended</w:t>
      </w:r>
      <w:r w:rsidR="00724AB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</w:t>
      </w:r>
      <w:r w:rsidR="007D622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how nests are maintained</w:t>
      </w:r>
      <w:r w:rsidR="001973F9">
        <w:rPr>
          <w:rFonts w:ascii="Arial" w:hAnsi="Arial" w:cs="Arial"/>
        </w:rPr>
        <w:t xml:space="preserve"> (Ouagoussounon et al., 2024).</w:t>
      </w:r>
    </w:p>
    <w:p w14:paraId="458CB7F7" w14:textId="77777777" w:rsidR="00A325B3" w:rsidRDefault="00A325B3" w:rsidP="00A325B3">
      <w:pPr>
        <w:pStyle w:val="Body"/>
        <w:spacing w:after="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27A4CCE" w14:textId="77777777" w:rsidR="00144D7D" w:rsidRDefault="00A325B3" w:rsidP="00144D7D">
      <w:pPr>
        <w:pStyle w:val="Body"/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9607E1">
        <w:rPr>
          <w:rFonts w:ascii="Arial" w:hAnsi="Arial" w:cs="Arial"/>
          <w:b/>
          <w:bCs/>
          <w:sz w:val="22"/>
          <w:szCs w:val="22"/>
        </w:rPr>
        <w:t xml:space="preserve">2.2 </w:t>
      </w:r>
      <w:r w:rsidR="007314F9">
        <w:rPr>
          <w:rFonts w:ascii="Arial" w:hAnsi="Arial" w:cs="Arial"/>
          <w:b/>
          <w:bCs/>
          <w:sz w:val="22"/>
          <w:szCs w:val="22"/>
        </w:rPr>
        <w:t>Specie</w:t>
      </w:r>
      <w:r w:rsidR="009B18CD">
        <w:rPr>
          <w:rFonts w:ascii="Arial" w:hAnsi="Arial" w:cs="Arial"/>
          <w:b/>
          <w:bCs/>
          <w:sz w:val="22"/>
          <w:szCs w:val="22"/>
        </w:rPr>
        <w:t>s</w:t>
      </w:r>
    </w:p>
    <w:p w14:paraId="68E15F03" w14:textId="77777777" w:rsidR="009F270B" w:rsidRPr="001B7F7F" w:rsidRDefault="002E1AA2" w:rsidP="001B7F7F">
      <w:pPr>
        <w:pStyle w:val="Body"/>
        <w:spacing w:after="0" w:line="360" w:lineRule="auto"/>
        <w:rPr>
          <w:rFonts w:ascii="Arial" w:hAnsi="Arial" w:cs="Arial"/>
          <w:color w:val="000000" w:themeColor="text1"/>
        </w:rPr>
      </w:pPr>
      <w:r w:rsidRPr="00D4235C">
        <w:rPr>
          <w:rFonts w:ascii="Arial" w:hAnsi="Arial" w:cs="Arial"/>
          <w:i/>
          <w:iCs/>
          <w:color w:val="000000" w:themeColor="text1"/>
        </w:rPr>
        <w:t>Oecophylla</w:t>
      </w:r>
      <w:r w:rsidR="001D09F7">
        <w:rPr>
          <w:rFonts w:ascii="Arial" w:hAnsi="Arial" w:cs="Arial"/>
          <w:i/>
          <w:iCs/>
          <w:color w:val="000000" w:themeColor="text1"/>
        </w:rPr>
        <w:t xml:space="preserve"> </w:t>
      </w:r>
      <w:r w:rsidRPr="00D4235C">
        <w:rPr>
          <w:rFonts w:ascii="Arial" w:hAnsi="Arial" w:cs="Arial"/>
          <w:i/>
          <w:iCs/>
          <w:color w:val="000000" w:themeColor="text1"/>
        </w:rPr>
        <w:t>smaragdina</w:t>
      </w:r>
      <w:r w:rsidR="002B551E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commonly called as Asian Weaver ant</w:t>
      </w:r>
      <w:r w:rsidR="007D4D2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is found</w:t>
      </w:r>
      <w:r w:rsidR="004A29F8">
        <w:rPr>
          <w:rFonts w:ascii="Arial" w:hAnsi="Arial" w:cs="Arial"/>
          <w:color w:val="000000" w:themeColor="text1"/>
        </w:rPr>
        <w:t xml:space="preserve"> mainly in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ropical region</w:t>
      </w:r>
      <w:r w:rsidR="00662579">
        <w:rPr>
          <w:rFonts w:ascii="Arial" w:hAnsi="Arial" w:cs="Arial"/>
          <w:color w:val="000000" w:themeColor="text1"/>
        </w:rPr>
        <w:t>s</w:t>
      </w:r>
      <w:r w:rsidR="00790361">
        <w:rPr>
          <w:rFonts w:ascii="Arial" w:hAnsi="Arial" w:cs="Arial"/>
          <w:color w:val="000000" w:themeColor="text1"/>
        </w:rPr>
        <w:t>,</w:t>
      </w:r>
      <w:r w:rsidR="004A29F8">
        <w:rPr>
          <w:rFonts w:ascii="Arial" w:hAnsi="Arial" w:cs="Arial"/>
          <w:color w:val="000000" w:themeColor="text1"/>
        </w:rPr>
        <w:t xml:space="preserve"> including </w:t>
      </w:r>
      <w:r w:rsidR="00790361">
        <w:rPr>
          <w:rFonts w:ascii="Arial" w:hAnsi="Arial" w:cs="Arial"/>
          <w:color w:val="000000" w:themeColor="text1"/>
        </w:rPr>
        <w:t xml:space="preserve">the </w:t>
      </w:r>
      <w:r w:rsidR="004A29F8">
        <w:rPr>
          <w:rFonts w:ascii="Arial" w:hAnsi="Arial" w:cs="Arial"/>
          <w:color w:val="000000" w:themeColor="text1"/>
        </w:rPr>
        <w:t>Indian subcontinent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1D76B1">
        <w:rPr>
          <w:rFonts w:ascii="Arial" w:hAnsi="Arial" w:cs="Arial"/>
          <w:color w:val="000000" w:themeColor="text1"/>
        </w:rPr>
        <w:t>(S et al., 2022)</w:t>
      </w:r>
      <w:r w:rsidR="001D09F7">
        <w:rPr>
          <w:rFonts w:ascii="Arial" w:hAnsi="Arial" w:cs="Arial"/>
          <w:color w:val="000000" w:themeColor="text1"/>
        </w:rPr>
        <w:t xml:space="preserve"> (Fig. </w:t>
      </w:r>
      <w:r>
        <w:rPr>
          <w:rFonts w:ascii="Arial" w:hAnsi="Arial" w:cs="Arial"/>
          <w:color w:val="000000" w:themeColor="text1"/>
        </w:rPr>
        <w:t xml:space="preserve">1). </w:t>
      </w:r>
      <w:r w:rsidR="00871C0A">
        <w:rPr>
          <w:rFonts w:ascii="Arial" w:hAnsi="Arial" w:cs="Arial"/>
          <w:color w:val="000000" w:themeColor="text1"/>
        </w:rPr>
        <w:t>In Greek</w:t>
      </w:r>
      <w:r w:rsidR="00D4235C">
        <w:rPr>
          <w:rFonts w:ascii="Arial" w:hAnsi="Arial" w:cs="Arial"/>
          <w:color w:val="000000" w:themeColor="text1"/>
        </w:rPr>
        <w:t xml:space="preserve">, </w:t>
      </w:r>
      <w:r w:rsidR="0037090E" w:rsidRPr="00871C0A">
        <w:rPr>
          <w:rFonts w:ascii="Arial" w:hAnsi="Arial" w:cs="Arial"/>
          <w:i/>
          <w:iCs/>
          <w:color w:val="000000" w:themeColor="text1"/>
        </w:rPr>
        <w:t>Oecophylla</w:t>
      </w:r>
      <w:r w:rsidR="0037090E">
        <w:rPr>
          <w:rFonts w:ascii="Arial" w:hAnsi="Arial" w:cs="Arial"/>
          <w:color w:val="000000" w:themeColor="text1"/>
        </w:rPr>
        <w:t xml:space="preserve"> is also called a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FE2498">
        <w:rPr>
          <w:rFonts w:ascii="Arial" w:hAnsi="Arial" w:cs="Arial"/>
          <w:color w:val="000000" w:themeColor="text1"/>
        </w:rPr>
        <w:t>leaf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0D642E">
        <w:rPr>
          <w:rFonts w:ascii="Arial" w:hAnsi="Arial" w:cs="Arial"/>
          <w:color w:val="000000" w:themeColor="text1"/>
        </w:rPr>
        <w:t xml:space="preserve">house. </w:t>
      </w:r>
      <w:r>
        <w:rPr>
          <w:rFonts w:ascii="Arial" w:hAnsi="Arial" w:cs="Arial"/>
          <w:color w:val="000000" w:themeColor="text1"/>
        </w:rPr>
        <w:t xml:space="preserve">The </w:t>
      </w:r>
      <w:r w:rsidRPr="003B3649">
        <w:rPr>
          <w:rFonts w:ascii="Arial" w:hAnsi="Arial" w:cs="Arial"/>
          <w:i/>
          <w:iCs/>
          <w:color w:val="000000" w:themeColor="text1"/>
        </w:rPr>
        <w:t>O. smaragdina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workers use the silk from their</w:t>
      </w:r>
      <w:r w:rsidR="00F01C2F">
        <w:rPr>
          <w:rFonts w:ascii="Arial" w:hAnsi="Arial" w:cs="Arial"/>
          <w:color w:val="000000" w:themeColor="text1"/>
        </w:rPr>
        <w:t xml:space="preserve"> l</w:t>
      </w:r>
      <w:r>
        <w:rPr>
          <w:rFonts w:ascii="Arial" w:hAnsi="Arial" w:cs="Arial"/>
          <w:color w:val="000000" w:themeColor="text1"/>
        </w:rPr>
        <w:t>arvae to weave the host plant’s leaves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(Dolai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&amp; Das, 2025). Up to 500,000 weaver ants</w:t>
      </w:r>
      <w:r w:rsidR="00F01C2F">
        <w:rPr>
          <w:rFonts w:ascii="Arial" w:hAnsi="Arial" w:cs="Arial"/>
          <w:color w:val="000000" w:themeColor="text1"/>
        </w:rPr>
        <w:t xml:space="preserve"> m</w:t>
      </w:r>
      <w:r>
        <w:rPr>
          <w:rFonts w:ascii="Arial" w:hAnsi="Arial" w:cs="Arial"/>
          <w:color w:val="000000" w:themeColor="text1"/>
        </w:rPr>
        <w:t>ay constitute a colony, and their nests may be dispersed among dozens of trees, wit</w:t>
      </w:r>
      <w:r w:rsidR="00F01C2F">
        <w:rPr>
          <w:rFonts w:ascii="Arial" w:hAnsi="Arial" w:cs="Arial"/>
          <w:color w:val="000000" w:themeColor="text1"/>
        </w:rPr>
        <w:t>h e</w:t>
      </w:r>
      <w:r>
        <w:rPr>
          <w:rFonts w:ascii="Arial" w:hAnsi="Arial" w:cs="Arial"/>
          <w:color w:val="000000" w:themeColor="text1"/>
        </w:rPr>
        <w:t xml:space="preserve">ach colony’s </w:t>
      </w:r>
      <w:r w:rsidR="006B22C4">
        <w:rPr>
          <w:rFonts w:ascii="Arial" w:hAnsi="Arial" w:cs="Arial"/>
          <w:color w:val="000000" w:themeColor="text1"/>
        </w:rPr>
        <w:t>basic</w:t>
      </w:r>
      <w:r>
        <w:rPr>
          <w:rFonts w:ascii="Arial" w:hAnsi="Arial" w:cs="Arial"/>
          <w:color w:val="000000" w:themeColor="text1"/>
        </w:rPr>
        <w:t xml:space="preserve"> family structure consisting of a single fertile queen</w:t>
      </w:r>
      <w:r w:rsidR="002C05F3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her </w:t>
      </w:r>
      <w:r w:rsidR="002E11AE">
        <w:rPr>
          <w:rFonts w:ascii="Arial" w:hAnsi="Arial" w:cs="Arial"/>
          <w:color w:val="000000" w:themeColor="text1"/>
        </w:rPr>
        <w:t>larvae</w:t>
      </w:r>
      <w:r w:rsidR="00EF53AC">
        <w:rPr>
          <w:rFonts w:ascii="Arial" w:hAnsi="Arial" w:cs="Arial"/>
          <w:color w:val="000000" w:themeColor="text1"/>
        </w:rPr>
        <w:t>,</w:t>
      </w:r>
      <w:r w:rsidR="002C05F3">
        <w:rPr>
          <w:rFonts w:ascii="Arial" w:hAnsi="Arial" w:cs="Arial"/>
          <w:color w:val="000000" w:themeColor="text1"/>
        </w:rPr>
        <w:t xml:space="preserve"> and </w:t>
      </w:r>
      <w:r w:rsidR="001F50BA">
        <w:rPr>
          <w:rFonts w:ascii="Arial" w:hAnsi="Arial" w:cs="Arial"/>
          <w:color w:val="000000" w:themeColor="text1"/>
        </w:rPr>
        <w:t>worker</w:t>
      </w:r>
      <w:r w:rsidR="002C05F3">
        <w:rPr>
          <w:rFonts w:ascii="Arial" w:hAnsi="Arial" w:cs="Arial"/>
          <w:color w:val="000000" w:themeColor="text1"/>
        </w:rPr>
        <w:t xml:space="preserve"> ants</w:t>
      </w:r>
      <w:r>
        <w:rPr>
          <w:rFonts w:ascii="Arial" w:hAnsi="Arial" w:cs="Arial"/>
          <w:color w:val="000000" w:themeColor="text1"/>
        </w:rPr>
        <w:t xml:space="preserve"> which</w:t>
      </w:r>
      <w:r w:rsidR="000B65F0">
        <w:rPr>
          <w:rFonts w:ascii="Arial" w:hAnsi="Arial" w:cs="Arial"/>
          <w:color w:val="000000" w:themeColor="text1"/>
        </w:rPr>
        <w:t xml:space="preserve"> are </w:t>
      </w:r>
      <w:r w:rsidR="00C53072">
        <w:rPr>
          <w:rFonts w:ascii="Arial" w:hAnsi="Arial" w:cs="Arial"/>
          <w:color w:val="000000" w:themeColor="text1"/>
        </w:rPr>
        <w:t>numerous</w:t>
      </w:r>
      <w:r w:rsidR="00C21655">
        <w:rPr>
          <w:rFonts w:ascii="Arial" w:hAnsi="Arial" w:cs="Arial"/>
          <w:color w:val="000000" w:themeColor="text1"/>
        </w:rPr>
        <w:t xml:space="preserve"> in number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354640">
        <w:rPr>
          <w:rFonts w:ascii="Arial" w:hAnsi="Arial" w:cs="Arial"/>
          <w:color w:val="000000" w:themeColor="text1"/>
        </w:rPr>
        <w:t>(Patel &amp; Bhatt, 2020)</w:t>
      </w:r>
      <w:r w:rsidR="001D09F7">
        <w:rPr>
          <w:rFonts w:ascii="Arial" w:hAnsi="Arial" w:cs="Arial"/>
          <w:color w:val="000000" w:themeColor="text1"/>
        </w:rPr>
        <w:t xml:space="preserve"> (fig. 7). </w:t>
      </w:r>
      <w:r w:rsidR="00F01C2F">
        <w:rPr>
          <w:rFonts w:ascii="Arial" w:hAnsi="Arial" w:cs="Arial"/>
          <w:color w:val="000000" w:themeColor="text1"/>
        </w:rPr>
        <w:t>Two different</w:t>
      </w:r>
      <w:r w:rsidR="00651DFC">
        <w:rPr>
          <w:rFonts w:ascii="Arial" w:hAnsi="Arial" w:cs="Arial"/>
          <w:color w:val="000000" w:themeColor="text1"/>
        </w:rPr>
        <w:t xml:space="preserve"> ant</w:t>
      </w:r>
      <w:r w:rsidR="00F01C2F">
        <w:rPr>
          <w:rFonts w:ascii="Arial" w:hAnsi="Arial" w:cs="Arial"/>
          <w:color w:val="000000" w:themeColor="text1"/>
        </w:rPr>
        <w:t xml:space="preserve"> colonies</w:t>
      </w:r>
      <w:r w:rsidR="00651DFC">
        <w:rPr>
          <w:rFonts w:ascii="Arial" w:hAnsi="Arial" w:cs="Arial"/>
          <w:color w:val="000000" w:themeColor="text1"/>
        </w:rPr>
        <w:t xml:space="preserve"> perhaps</w:t>
      </w:r>
      <w:r w:rsidR="00264B6E">
        <w:rPr>
          <w:rFonts w:ascii="Arial" w:hAnsi="Arial" w:cs="Arial"/>
          <w:color w:val="000000" w:themeColor="text1"/>
        </w:rPr>
        <w:t xml:space="preserve"> figur</w:t>
      </w:r>
      <w:r w:rsidR="00EE5DF9">
        <w:rPr>
          <w:rFonts w:ascii="Arial" w:hAnsi="Arial" w:cs="Arial"/>
          <w:color w:val="000000" w:themeColor="text1"/>
        </w:rPr>
        <w:t>e out</w:t>
      </w:r>
      <w:r w:rsidR="0061129B">
        <w:rPr>
          <w:rFonts w:ascii="Arial" w:hAnsi="Arial" w:cs="Arial"/>
          <w:color w:val="000000" w:themeColor="text1"/>
        </w:rPr>
        <w:t>: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by identifying two different queens and by</w:t>
      </w:r>
      <w:r w:rsidR="00E95574">
        <w:rPr>
          <w:rFonts w:ascii="Arial" w:hAnsi="Arial" w:cs="Arial"/>
          <w:color w:val="000000" w:themeColor="text1"/>
        </w:rPr>
        <w:t xml:space="preserve"> studying ant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behavio</w:t>
      </w:r>
      <w:r w:rsidR="00E95574">
        <w:rPr>
          <w:rFonts w:ascii="Arial" w:hAnsi="Arial" w:cs="Arial"/>
          <w:color w:val="000000" w:themeColor="text1"/>
        </w:rPr>
        <w:t>r</w:t>
      </w:r>
      <w:r w:rsidR="00F01C2F">
        <w:rPr>
          <w:rFonts w:ascii="Arial" w:hAnsi="Arial" w:cs="Arial"/>
          <w:color w:val="000000" w:themeColor="text1"/>
        </w:rPr>
        <w:t xml:space="preserve"> from</w:t>
      </w:r>
      <w:r w:rsidR="00E95574">
        <w:rPr>
          <w:rFonts w:ascii="Arial" w:hAnsi="Arial" w:cs="Arial"/>
          <w:color w:val="000000" w:themeColor="text1"/>
        </w:rPr>
        <w:t xml:space="preserve"> two</w:t>
      </w:r>
      <w:r w:rsidR="00F01C2F">
        <w:rPr>
          <w:rFonts w:ascii="Arial" w:hAnsi="Arial" w:cs="Arial"/>
          <w:color w:val="000000" w:themeColor="text1"/>
        </w:rPr>
        <w:t xml:space="preserve"> different </w:t>
      </w:r>
      <w:r w:rsidR="005B64FE">
        <w:rPr>
          <w:rFonts w:ascii="Arial" w:hAnsi="Arial" w:cs="Arial"/>
          <w:color w:val="000000" w:themeColor="text1"/>
        </w:rPr>
        <w:t xml:space="preserve">ant </w:t>
      </w:r>
      <w:r w:rsidR="00F01C2F">
        <w:rPr>
          <w:rFonts w:ascii="Arial" w:hAnsi="Arial" w:cs="Arial"/>
          <w:color w:val="000000" w:themeColor="text1"/>
        </w:rPr>
        <w:t>colonies. Along with building the nest, worker</w:t>
      </w:r>
      <w:r w:rsidR="000C1551">
        <w:rPr>
          <w:rFonts w:ascii="Arial" w:hAnsi="Arial" w:cs="Arial"/>
          <w:color w:val="000000" w:themeColor="text1"/>
        </w:rPr>
        <w:t xml:space="preserve"> ants</w:t>
      </w:r>
      <w:r w:rsidR="00F01C2F">
        <w:rPr>
          <w:rFonts w:ascii="Arial" w:hAnsi="Arial" w:cs="Arial"/>
          <w:color w:val="000000" w:themeColor="text1"/>
        </w:rPr>
        <w:t xml:space="preserve"> also have to take care of the</w:t>
      </w:r>
      <w:r w:rsidR="00571228">
        <w:rPr>
          <w:rFonts w:ascii="Arial" w:hAnsi="Arial" w:cs="Arial"/>
          <w:color w:val="000000" w:themeColor="text1"/>
        </w:rPr>
        <w:t>ir</w:t>
      </w:r>
      <w:r w:rsidR="00F01C2F">
        <w:rPr>
          <w:rFonts w:ascii="Arial" w:hAnsi="Arial" w:cs="Arial"/>
          <w:color w:val="000000" w:themeColor="text1"/>
        </w:rPr>
        <w:t xml:space="preserve"> queen</w:t>
      </w:r>
      <w:r w:rsidR="002E1558">
        <w:rPr>
          <w:rFonts w:ascii="Arial" w:hAnsi="Arial" w:cs="Arial"/>
          <w:color w:val="000000" w:themeColor="text1"/>
        </w:rPr>
        <w:t xml:space="preserve"> by providing </w:t>
      </w:r>
      <w:r w:rsidR="00A26630">
        <w:rPr>
          <w:rFonts w:ascii="Arial" w:hAnsi="Arial" w:cs="Arial"/>
          <w:color w:val="000000" w:themeColor="text1"/>
        </w:rPr>
        <w:t>protein</w:t>
      </w:r>
      <w:r w:rsidR="00882481">
        <w:rPr>
          <w:rFonts w:ascii="Arial" w:hAnsi="Arial" w:cs="Arial"/>
          <w:color w:val="000000" w:themeColor="text1"/>
        </w:rPr>
        <w:t>-</w:t>
      </w:r>
      <w:r w:rsidR="00A26630">
        <w:rPr>
          <w:rFonts w:ascii="Arial" w:hAnsi="Arial" w:cs="Arial"/>
          <w:color w:val="000000" w:themeColor="text1"/>
        </w:rPr>
        <w:t>rich food, protecting</w:t>
      </w:r>
      <w:r w:rsidR="00882481">
        <w:rPr>
          <w:rFonts w:ascii="Arial" w:hAnsi="Arial" w:cs="Arial"/>
          <w:color w:val="000000" w:themeColor="text1"/>
        </w:rPr>
        <w:t xml:space="preserve"> the</w:t>
      </w:r>
      <w:r w:rsidR="00CC1219">
        <w:rPr>
          <w:rFonts w:ascii="Arial" w:hAnsi="Arial" w:cs="Arial"/>
          <w:color w:val="000000" w:themeColor="text1"/>
        </w:rPr>
        <w:t xml:space="preserve"> queen</w:t>
      </w:r>
      <w:r w:rsidR="00A26630">
        <w:rPr>
          <w:rFonts w:ascii="Arial" w:hAnsi="Arial" w:cs="Arial"/>
          <w:color w:val="000000" w:themeColor="text1"/>
        </w:rPr>
        <w:t xml:space="preserve"> from predators</w:t>
      </w:r>
      <w:r w:rsidR="00F01C2F">
        <w:rPr>
          <w:rFonts w:ascii="Arial" w:hAnsi="Arial" w:cs="Arial"/>
          <w:color w:val="000000" w:themeColor="text1"/>
        </w:rPr>
        <w:t xml:space="preserve"> and </w:t>
      </w:r>
      <w:r w:rsidR="00571228">
        <w:rPr>
          <w:rFonts w:ascii="Arial" w:hAnsi="Arial" w:cs="Arial"/>
          <w:color w:val="000000" w:themeColor="text1"/>
        </w:rPr>
        <w:t>also</w:t>
      </w:r>
      <w:r w:rsidR="00E631DE">
        <w:rPr>
          <w:rFonts w:ascii="Arial" w:hAnsi="Arial" w:cs="Arial"/>
          <w:color w:val="000000" w:themeColor="text1"/>
        </w:rPr>
        <w:t xml:space="preserve"> perform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 xml:space="preserve">regular </w:t>
      </w:r>
      <w:r w:rsidR="006D1C89">
        <w:rPr>
          <w:rFonts w:ascii="Arial" w:hAnsi="Arial" w:cs="Arial"/>
          <w:color w:val="000000" w:themeColor="text1"/>
        </w:rPr>
        <w:t>foraging activit</w:t>
      </w:r>
      <w:r w:rsidR="00233BF4">
        <w:rPr>
          <w:rFonts w:ascii="Arial" w:hAnsi="Arial" w:cs="Arial"/>
          <w:color w:val="000000" w:themeColor="text1"/>
        </w:rPr>
        <w:t>y</w:t>
      </w:r>
      <w:r w:rsidR="002B638C">
        <w:rPr>
          <w:rFonts w:ascii="Arial" w:hAnsi="Arial" w:cs="Arial"/>
          <w:color w:val="000000" w:themeColor="text1"/>
        </w:rPr>
        <w:t>, proper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>maintenance of nest</w:t>
      </w:r>
      <w:r w:rsidR="00D07A6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758C3">
        <w:rPr>
          <w:rFonts w:ascii="Arial" w:hAnsi="Arial" w:cs="Arial"/>
          <w:color w:val="000000" w:themeColor="text1"/>
        </w:rPr>
        <w:t>and</w:t>
      </w:r>
      <w:r w:rsidR="002B638C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 xml:space="preserve">explore </w:t>
      </w:r>
      <w:r w:rsidR="001935F6">
        <w:rPr>
          <w:rFonts w:ascii="Arial" w:hAnsi="Arial" w:cs="Arial"/>
          <w:color w:val="000000" w:themeColor="text1"/>
        </w:rPr>
        <w:t xml:space="preserve">and </w:t>
      </w:r>
      <w:r w:rsidR="00F01C2F">
        <w:rPr>
          <w:rFonts w:ascii="Arial" w:hAnsi="Arial" w:cs="Arial"/>
          <w:color w:val="000000" w:themeColor="text1"/>
        </w:rPr>
        <w:t xml:space="preserve">monitor the surrounding </w:t>
      </w:r>
      <w:r w:rsidR="001935F6">
        <w:rPr>
          <w:rFonts w:ascii="Arial" w:hAnsi="Arial" w:cs="Arial"/>
          <w:color w:val="000000" w:themeColor="text1"/>
        </w:rPr>
        <w:lastRenderedPageBreak/>
        <w:t>region</w:t>
      </w:r>
      <w:r w:rsidR="002E1558">
        <w:rPr>
          <w:rFonts w:ascii="Arial" w:hAnsi="Arial" w:cs="Arial"/>
          <w:color w:val="000000" w:themeColor="text1"/>
        </w:rPr>
        <w:t xml:space="preserve"> (Kong Yap et al., 2025) (fig. 5). </w:t>
      </w:r>
      <w:r w:rsidR="00F01C2F">
        <w:rPr>
          <w:rFonts w:ascii="Arial" w:hAnsi="Arial" w:cs="Arial"/>
          <w:color w:val="000000" w:themeColor="text1"/>
        </w:rPr>
        <w:t xml:space="preserve">A significant portion of a nest, and thus a colony, is </w:t>
      </w:r>
      <w:r w:rsidR="007E1EBC">
        <w:rPr>
          <w:rFonts w:ascii="Arial" w:hAnsi="Arial" w:cs="Arial"/>
          <w:color w:val="000000" w:themeColor="text1"/>
        </w:rPr>
        <w:t xml:space="preserve">generally </w:t>
      </w:r>
      <w:r w:rsidR="00F01C2F">
        <w:rPr>
          <w:rFonts w:ascii="Arial" w:hAnsi="Arial" w:cs="Arial"/>
          <w:color w:val="000000" w:themeColor="text1"/>
        </w:rPr>
        <w:t>stationary.</w:t>
      </w:r>
      <w:r w:rsidR="000A2750">
        <w:rPr>
          <w:rFonts w:ascii="Arial" w:hAnsi="Arial" w:cs="Arial"/>
          <w:color w:val="000000" w:themeColor="text1"/>
        </w:rPr>
        <w:t xml:space="preserve"> As red weaver ants</w:t>
      </w:r>
      <w:r w:rsidR="00D619BE">
        <w:rPr>
          <w:rFonts w:ascii="Arial" w:hAnsi="Arial" w:cs="Arial"/>
          <w:color w:val="000000" w:themeColor="text1"/>
        </w:rPr>
        <w:t xml:space="preserve"> contribute their</w:t>
      </w:r>
      <w:r w:rsidR="006360C5">
        <w:rPr>
          <w:rFonts w:ascii="Arial" w:hAnsi="Arial" w:cs="Arial"/>
          <w:color w:val="000000" w:themeColor="text1"/>
        </w:rPr>
        <w:t xml:space="preserve"> tremen</w:t>
      </w:r>
      <w:r w:rsidR="005825C1">
        <w:rPr>
          <w:rFonts w:ascii="Arial" w:hAnsi="Arial" w:cs="Arial"/>
          <w:color w:val="000000" w:themeColor="text1"/>
        </w:rPr>
        <w:t xml:space="preserve">dous energy and time in </w:t>
      </w:r>
      <w:r w:rsidR="0037764F">
        <w:rPr>
          <w:rFonts w:ascii="Arial" w:hAnsi="Arial" w:cs="Arial"/>
          <w:color w:val="000000" w:themeColor="text1"/>
        </w:rPr>
        <w:t>building the nest</w:t>
      </w:r>
      <w:r w:rsidR="00A037E1">
        <w:rPr>
          <w:rFonts w:ascii="Arial" w:hAnsi="Arial" w:cs="Arial"/>
          <w:color w:val="000000" w:themeColor="text1"/>
        </w:rPr>
        <w:t>, so it</w:t>
      </w:r>
      <w:r w:rsidR="00C96E06">
        <w:rPr>
          <w:rFonts w:ascii="Arial" w:hAnsi="Arial" w:cs="Arial"/>
          <w:color w:val="000000" w:themeColor="text1"/>
        </w:rPr>
        <w:t>s their accou</w:t>
      </w:r>
      <w:r w:rsidR="007F27F1">
        <w:rPr>
          <w:rFonts w:ascii="Arial" w:hAnsi="Arial" w:cs="Arial"/>
          <w:color w:val="000000" w:themeColor="text1"/>
        </w:rPr>
        <w:t>n</w:t>
      </w:r>
      <w:r w:rsidR="00C96E06">
        <w:rPr>
          <w:rFonts w:ascii="Arial" w:hAnsi="Arial" w:cs="Arial"/>
          <w:color w:val="000000" w:themeColor="text1"/>
        </w:rPr>
        <w:t>t</w:t>
      </w:r>
      <w:r w:rsidR="00064158">
        <w:rPr>
          <w:rFonts w:ascii="Arial" w:hAnsi="Arial" w:cs="Arial"/>
          <w:color w:val="000000" w:themeColor="text1"/>
        </w:rPr>
        <w:t>a</w:t>
      </w:r>
      <w:r w:rsidR="00C96E06">
        <w:rPr>
          <w:rFonts w:ascii="Arial" w:hAnsi="Arial" w:cs="Arial"/>
          <w:color w:val="000000" w:themeColor="text1"/>
        </w:rPr>
        <w:t>bility to protect the nest from</w:t>
      </w:r>
      <w:r w:rsidR="00525DF1">
        <w:rPr>
          <w:rFonts w:ascii="Arial" w:hAnsi="Arial" w:cs="Arial"/>
          <w:color w:val="000000" w:themeColor="text1"/>
        </w:rPr>
        <w:t xml:space="preserve"> foreigne</w:t>
      </w:r>
      <w:r w:rsidR="00DF5E0B">
        <w:rPr>
          <w:rFonts w:ascii="Arial" w:hAnsi="Arial" w:cs="Arial"/>
          <w:color w:val="000000" w:themeColor="text1"/>
        </w:rPr>
        <w:t>r agents</w:t>
      </w:r>
      <w:r w:rsidR="00E27073">
        <w:rPr>
          <w:rFonts w:ascii="Arial" w:hAnsi="Arial" w:cs="Arial"/>
          <w:color w:val="000000" w:themeColor="text1"/>
        </w:rPr>
        <w:t xml:space="preserve"> (</w:t>
      </w:r>
      <w:r w:rsidR="00CB2632">
        <w:rPr>
          <w:rFonts w:ascii="Arial" w:hAnsi="Arial" w:cs="Arial"/>
          <w:color w:val="000000" w:themeColor="text1"/>
        </w:rPr>
        <w:t>Devarajan, 2016).</w:t>
      </w:r>
    </w:p>
    <w:p w14:paraId="2906F0AD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0A4BD69F" w14:textId="77777777" w:rsidR="00E96E4B" w:rsidRPr="00FB3A86" w:rsidRDefault="00E96E4B" w:rsidP="00247DD0">
      <w:pPr>
        <w:pStyle w:val="Body"/>
        <w:spacing w:after="0"/>
        <w:rPr>
          <w:rFonts w:ascii="Arial" w:hAnsi="Arial" w:cs="Arial"/>
        </w:rPr>
      </w:pPr>
    </w:p>
    <w:p w14:paraId="1A7546F7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results and discussion</w:t>
      </w:r>
    </w:p>
    <w:p w14:paraId="203023DC" w14:textId="77777777" w:rsidR="00247DD0" w:rsidRDefault="00247DD0" w:rsidP="00441B6F">
      <w:pPr>
        <w:pStyle w:val="Head1"/>
        <w:spacing w:after="0"/>
        <w:jc w:val="both"/>
        <w:rPr>
          <w:rFonts w:ascii="Arial" w:hAnsi="Arial" w:cs="Arial"/>
        </w:rPr>
      </w:pPr>
    </w:p>
    <w:p w14:paraId="71DC7640" w14:textId="77777777" w:rsidR="00694FED" w:rsidRPr="00276B00" w:rsidRDefault="0037138E" w:rsidP="00441B6F">
      <w:pPr>
        <w:pStyle w:val="Head1"/>
        <w:spacing w:after="0"/>
        <w:jc w:val="both"/>
        <w:rPr>
          <w:rFonts w:ascii="Arial" w:hAnsi="Arial" w:cs="Arial"/>
        </w:rPr>
      </w:pPr>
      <w:r w:rsidRPr="00276B00">
        <w:rPr>
          <w:rFonts w:ascii="Arial" w:hAnsi="Arial" w:cs="Arial"/>
        </w:rPr>
        <w:t xml:space="preserve">3.1 </w:t>
      </w:r>
      <w:r w:rsidR="00694FED" w:rsidRPr="00276B00">
        <w:rPr>
          <w:rFonts w:ascii="Arial" w:hAnsi="Arial" w:cs="Arial"/>
        </w:rPr>
        <w:t xml:space="preserve">Nest </w:t>
      </w:r>
      <w:r w:rsidR="00034A70">
        <w:rPr>
          <w:rFonts w:ascii="Arial" w:hAnsi="Arial" w:cs="Arial"/>
        </w:rPr>
        <w:t>architectur</w:t>
      </w:r>
      <w:r w:rsidR="00C3703B">
        <w:rPr>
          <w:rFonts w:ascii="Arial" w:hAnsi="Arial" w:cs="Arial"/>
        </w:rPr>
        <w:t xml:space="preserve">e </w:t>
      </w:r>
      <w:r w:rsidR="00694FED" w:rsidRPr="00276B00">
        <w:rPr>
          <w:rFonts w:ascii="Arial" w:hAnsi="Arial" w:cs="Arial"/>
        </w:rPr>
        <w:t>and Construction</w:t>
      </w:r>
    </w:p>
    <w:p w14:paraId="31B17275" w14:textId="77777777" w:rsidR="00694FED" w:rsidRPr="00694FED" w:rsidRDefault="00694FED" w:rsidP="00441B6F">
      <w:pPr>
        <w:pStyle w:val="Head1"/>
        <w:spacing w:after="0"/>
        <w:jc w:val="both"/>
        <w:rPr>
          <w:rFonts w:ascii="Arial" w:hAnsi="Arial" w:cs="Arial"/>
          <w:b w:val="0"/>
          <w:bCs/>
        </w:rPr>
      </w:pPr>
    </w:p>
    <w:p w14:paraId="7F80BA0F" w14:textId="0228E033" w:rsidR="004A5806" w:rsidRDefault="009A6BF0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Using silk created by their larvae, </w:t>
      </w:r>
      <w:r w:rsidRPr="009151C2">
        <w:rPr>
          <w:rFonts w:ascii="Arial" w:hAnsi="Arial" w:cs="Arial"/>
          <w:i/>
          <w:iCs/>
          <w:color w:val="000000" w:themeColor="text1"/>
        </w:rPr>
        <w:t>Oecophylla</w:t>
      </w:r>
      <w:r>
        <w:rPr>
          <w:rFonts w:ascii="Arial" w:hAnsi="Arial" w:cs="Arial"/>
          <w:color w:val="000000" w:themeColor="text1"/>
        </w:rPr>
        <w:t xml:space="preserve"> workers</w:t>
      </w:r>
      <w:r w:rsidR="00F02665">
        <w:rPr>
          <w:rFonts w:ascii="Arial" w:hAnsi="Arial" w:cs="Arial"/>
          <w:color w:val="000000" w:themeColor="text1"/>
        </w:rPr>
        <w:t xml:space="preserve"> by forming long chains</w:t>
      </w:r>
      <w:r>
        <w:rPr>
          <w:rFonts w:ascii="Arial" w:hAnsi="Arial" w:cs="Arial"/>
          <w:color w:val="000000" w:themeColor="text1"/>
        </w:rPr>
        <w:t xml:space="preserve"> weave the leaves of t</w:t>
      </w:r>
      <w:r w:rsidR="00827AE3">
        <w:rPr>
          <w:rFonts w:ascii="Arial" w:hAnsi="Arial" w:cs="Arial"/>
          <w:color w:val="000000" w:themeColor="text1"/>
        </w:rPr>
        <w:t xml:space="preserve">he </w:t>
      </w:r>
      <w:r>
        <w:rPr>
          <w:rFonts w:ascii="Arial" w:hAnsi="Arial" w:cs="Arial"/>
          <w:color w:val="000000" w:themeColor="text1"/>
        </w:rPr>
        <w:t xml:space="preserve">host plants </w:t>
      </w:r>
      <w:r w:rsidR="00475A86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o construct their nests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>(Bochynek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>&amp;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 xml:space="preserve"> Robson, 2014</w:t>
      </w:r>
      <w:r w:rsidR="001D09F7">
        <w:rPr>
          <w:rFonts w:ascii="Arial" w:hAnsi="Arial" w:cs="Arial"/>
          <w:color w:val="000000" w:themeColor="text1"/>
        </w:rPr>
        <w:t xml:space="preserve">) (fig. 4) </w:t>
      </w:r>
      <w:r>
        <w:rPr>
          <w:rFonts w:ascii="Arial" w:hAnsi="Arial" w:cs="Arial"/>
          <w:color w:val="000000" w:themeColor="text1"/>
        </w:rPr>
        <w:t>Worker</w:t>
      </w:r>
      <w:r w:rsidR="00E7071C">
        <w:rPr>
          <w:rFonts w:ascii="Arial" w:hAnsi="Arial" w:cs="Arial"/>
          <w:color w:val="000000" w:themeColor="text1"/>
        </w:rPr>
        <w:t>s encourage</w:t>
      </w:r>
      <w:r>
        <w:rPr>
          <w:rFonts w:ascii="Arial" w:hAnsi="Arial" w:cs="Arial"/>
          <w:color w:val="000000" w:themeColor="text1"/>
        </w:rPr>
        <w:t xml:space="preserve"> white larvae</w:t>
      </w:r>
      <w:r w:rsidR="002B71BA">
        <w:rPr>
          <w:rFonts w:ascii="Arial" w:hAnsi="Arial" w:cs="Arial"/>
          <w:color w:val="000000" w:themeColor="text1"/>
        </w:rPr>
        <w:t xml:space="preserve"> for secretion of silk</w:t>
      </w:r>
      <w:r w:rsidR="009E5DB3">
        <w:rPr>
          <w:rFonts w:ascii="Arial" w:hAnsi="Arial" w:cs="Arial"/>
          <w:color w:val="000000" w:themeColor="text1"/>
        </w:rPr>
        <w:t xml:space="preserve"> threads</w:t>
      </w:r>
      <w:r w:rsidR="00B54AFE">
        <w:rPr>
          <w:rFonts w:ascii="Arial" w:hAnsi="Arial" w:cs="Arial"/>
          <w:color w:val="000000" w:themeColor="text1"/>
        </w:rPr>
        <w:t xml:space="preserve"> from</w:t>
      </w:r>
      <w:r w:rsidR="006D224E">
        <w:rPr>
          <w:rFonts w:ascii="Arial" w:hAnsi="Arial" w:cs="Arial"/>
          <w:color w:val="000000" w:themeColor="text1"/>
        </w:rPr>
        <w:t xml:space="preserve"> the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53248A">
        <w:rPr>
          <w:rFonts w:ascii="Arial" w:hAnsi="Arial" w:cs="Arial"/>
          <w:color w:val="000000" w:themeColor="text1"/>
        </w:rPr>
        <w:t>silk glands present in</w:t>
      </w:r>
      <w:r w:rsidR="00544C47">
        <w:rPr>
          <w:rFonts w:ascii="Arial" w:hAnsi="Arial" w:cs="Arial"/>
          <w:color w:val="000000" w:themeColor="text1"/>
        </w:rPr>
        <w:t xml:space="preserve"> their </w:t>
      </w:r>
      <w:r w:rsidR="00B54AFE">
        <w:rPr>
          <w:rFonts w:ascii="Arial" w:hAnsi="Arial" w:cs="Arial"/>
          <w:color w:val="000000" w:themeColor="text1"/>
        </w:rPr>
        <w:t>mandibles</w:t>
      </w:r>
      <w:r>
        <w:rPr>
          <w:rFonts w:ascii="Arial" w:hAnsi="Arial" w:cs="Arial"/>
          <w:color w:val="000000" w:themeColor="text1"/>
        </w:rPr>
        <w:t xml:space="preserve"> by touching </w:t>
      </w:r>
      <w:r w:rsidR="00475A86">
        <w:rPr>
          <w:rFonts w:ascii="Arial" w:hAnsi="Arial" w:cs="Arial"/>
          <w:color w:val="000000" w:themeColor="text1"/>
        </w:rPr>
        <w:t>t</w:t>
      </w:r>
      <w:r w:rsidR="000D642E">
        <w:rPr>
          <w:rFonts w:ascii="Arial" w:hAnsi="Arial" w:cs="Arial"/>
          <w:color w:val="000000" w:themeColor="text1"/>
        </w:rPr>
        <w:t xml:space="preserve">hem </w:t>
      </w:r>
      <w:r>
        <w:rPr>
          <w:rFonts w:ascii="Arial" w:hAnsi="Arial" w:cs="Arial"/>
          <w:color w:val="000000" w:themeColor="text1"/>
        </w:rPr>
        <w:t>individuall</w:t>
      </w:r>
      <w:r w:rsidR="00B54AFE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55363F">
        <w:rPr>
          <w:rFonts w:ascii="Arial" w:hAnsi="Arial" w:cs="Arial"/>
          <w:color w:val="000000" w:themeColor="text1"/>
        </w:rPr>
        <w:t>(Dolai&amp; Das, 2025).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The larva produces</w:t>
      </w:r>
      <w:r w:rsidR="00475A86">
        <w:rPr>
          <w:rFonts w:ascii="Arial" w:hAnsi="Arial" w:cs="Arial"/>
          <w:color w:val="000000" w:themeColor="text1"/>
        </w:rPr>
        <w:t xml:space="preserve"> s</w:t>
      </w:r>
      <w:r>
        <w:rPr>
          <w:rFonts w:ascii="Arial" w:hAnsi="Arial" w:cs="Arial"/>
          <w:color w:val="000000" w:themeColor="text1"/>
        </w:rPr>
        <w:t>ilk at the locations where it touches the substrate</w:t>
      </w:r>
      <w:r w:rsidR="001A79E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A79EC">
        <w:rPr>
          <w:rFonts w:ascii="Arial" w:hAnsi="Arial" w:cs="Arial"/>
          <w:color w:val="000000" w:themeColor="text1"/>
        </w:rPr>
        <w:t>which</w:t>
      </w:r>
      <w:r w:rsidR="006F0FF7">
        <w:rPr>
          <w:rFonts w:ascii="Arial" w:hAnsi="Arial" w:cs="Arial"/>
          <w:color w:val="000000" w:themeColor="text1"/>
        </w:rPr>
        <w:t xml:space="preserve"> is </w:t>
      </w:r>
      <w:r w:rsidR="001A79EC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leaf of</w:t>
      </w:r>
      <w:r w:rsidR="00D3449A">
        <w:rPr>
          <w:rFonts w:ascii="Arial" w:hAnsi="Arial" w:cs="Arial"/>
          <w:color w:val="000000" w:themeColor="text1"/>
        </w:rPr>
        <w:t xml:space="preserve"> a </w:t>
      </w:r>
      <w:r>
        <w:rPr>
          <w:rFonts w:ascii="Arial" w:hAnsi="Arial" w:cs="Arial"/>
          <w:color w:val="000000" w:themeColor="text1"/>
        </w:rPr>
        <w:t>plant.</w:t>
      </w:r>
      <w:r w:rsidR="00BF42DB">
        <w:rPr>
          <w:rFonts w:ascii="Arial" w:hAnsi="Arial" w:cs="Arial"/>
          <w:color w:val="000000" w:themeColor="text1"/>
        </w:rPr>
        <w:t xml:space="preserve"> </w:t>
      </w:r>
      <w:r w:rsidR="00BF42DB" w:rsidRPr="0056784B">
        <w:rPr>
          <w:rFonts w:ascii="Arial" w:hAnsi="Arial" w:cs="Arial"/>
          <w:color w:val="EE0000"/>
          <w:highlight w:val="yellow"/>
        </w:rPr>
        <w:t>So</w:t>
      </w:r>
      <w:r w:rsidR="0056784B" w:rsidRPr="0056784B">
        <w:rPr>
          <w:rFonts w:ascii="Arial" w:hAnsi="Arial" w:cs="Arial"/>
          <w:color w:val="EE0000"/>
          <w:highlight w:val="yellow"/>
        </w:rPr>
        <w:t>,</w:t>
      </w:r>
      <w:r w:rsidR="00BF42DB">
        <w:rPr>
          <w:rFonts w:ascii="Arial" w:hAnsi="Arial" w:cs="Arial"/>
          <w:color w:val="000000" w:themeColor="text1"/>
        </w:rPr>
        <w:t xml:space="preserve"> </w:t>
      </w:r>
      <w:r w:rsidR="005A6D34">
        <w:rPr>
          <w:rFonts w:ascii="Arial" w:hAnsi="Arial" w:cs="Arial"/>
          <w:color w:val="000000" w:themeColor="text1"/>
        </w:rPr>
        <w:t>it</w:t>
      </w:r>
      <w:r w:rsidR="00143B3E">
        <w:rPr>
          <w:rFonts w:ascii="Arial" w:hAnsi="Arial" w:cs="Arial"/>
          <w:color w:val="000000" w:themeColor="text1"/>
        </w:rPr>
        <w:t xml:space="preserve"> is </w:t>
      </w:r>
      <w:r w:rsidR="005A6D34">
        <w:rPr>
          <w:rFonts w:ascii="Arial" w:hAnsi="Arial" w:cs="Arial"/>
          <w:color w:val="000000" w:themeColor="text1"/>
        </w:rPr>
        <w:t xml:space="preserve">a phenomenal </w:t>
      </w:r>
      <w:r w:rsidR="001C723A">
        <w:rPr>
          <w:rFonts w:ascii="Arial" w:hAnsi="Arial" w:cs="Arial"/>
          <w:color w:val="000000" w:themeColor="text1"/>
        </w:rPr>
        <w:t>cooperation between larva</w:t>
      </w:r>
      <w:r w:rsidR="00372221">
        <w:rPr>
          <w:rFonts w:ascii="Arial" w:hAnsi="Arial" w:cs="Arial"/>
          <w:color w:val="000000" w:themeColor="text1"/>
        </w:rPr>
        <w:t>e</w:t>
      </w:r>
      <w:r w:rsidR="006C6744">
        <w:rPr>
          <w:rFonts w:ascii="Arial" w:hAnsi="Arial" w:cs="Arial"/>
          <w:color w:val="000000" w:themeColor="text1"/>
        </w:rPr>
        <w:t xml:space="preserve"> and adult worker ants</w:t>
      </w:r>
      <w:r w:rsidR="00EE687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 xml:space="preserve">The larval silky mesh </w:t>
      </w:r>
      <w:r w:rsidR="0064036B">
        <w:rPr>
          <w:rFonts w:ascii="Arial" w:hAnsi="Arial" w:cs="Arial"/>
          <w:color w:val="000000" w:themeColor="text1"/>
        </w:rPr>
        <w:t xml:space="preserve">works like </w:t>
      </w:r>
      <w:r w:rsidR="00444D7D">
        <w:rPr>
          <w:rFonts w:ascii="Arial" w:hAnsi="Arial" w:cs="Arial"/>
          <w:color w:val="000000" w:themeColor="text1"/>
        </w:rPr>
        <w:t xml:space="preserve">an </w:t>
      </w:r>
      <w:r w:rsidR="0064036B">
        <w:rPr>
          <w:rFonts w:ascii="Arial" w:hAnsi="Arial" w:cs="Arial"/>
          <w:color w:val="000000" w:themeColor="text1"/>
        </w:rPr>
        <w:t xml:space="preserve">adhesive </w:t>
      </w:r>
      <w:r w:rsidR="00800249">
        <w:rPr>
          <w:rFonts w:ascii="Arial" w:hAnsi="Arial" w:cs="Arial"/>
          <w:color w:val="000000" w:themeColor="text1"/>
        </w:rPr>
        <w:t>that</w:t>
      </w:r>
      <w:r w:rsidR="00BF0B9B">
        <w:rPr>
          <w:rFonts w:ascii="Arial" w:hAnsi="Arial" w:cs="Arial"/>
          <w:color w:val="000000" w:themeColor="text1"/>
        </w:rPr>
        <w:t xml:space="preserve"> can hold many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800249">
        <w:rPr>
          <w:rFonts w:ascii="Arial" w:hAnsi="Arial" w:cs="Arial"/>
          <w:color w:val="000000" w:themeColor="text1"/>
        </w:rPr>
        <w:t>leaves</w:t>
      </w:r>
      <w:r w:rsidR="007942A6">
        <w:rPr>
          <w:rFonts w:ascii="Arial" w:hAnsi="Arial" w:cs="Arial"/>
          <w:color w:val="000000" w:themeColor="text1"/>
        </w:rPr>
        <w:t xml:space="preserve"> together</w:t>
      </w:r>
      <w:r w:rsidR="00A132D1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resulting in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a un</w:t>
      </w:r>
      <w:r w:rsidR="00A27EAA">
        <w:rPr>
          <w:rFonts w:ascii="Arial" w:hAnsi="Arial" w:cs="Arial"/>
          <w:color w:val="000000" w:themeColor="text1"/>
        </w:rPr>
        <w:t>ique nest structure where a single queen</w:t>
      </w:r>
      <w:r w:rsidR="0005207D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their larva</w:t>
      </w:r>
      <w:r w:rsidR="00265AB7">
        <w:rPr>
          <w:rFonts w:ascii="Arial" w:hAnsi="Arial" w:cs="Arial"/>
          <w:color w:val="000000" w:themeColor="text1"/>
        </w:rPr>
        <w:t>e</w:t>
      </w:r>
      <w:r w:rsidR="005F3284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and worker ants live together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3E69BA">
        <w:rPr>
          <w:rFonts w:ascii="Arial" w:hAnsi="Arial" w:cs="Arial"/>
          <w:color w:val="000000" w:themeColor="text1"/>
        </w:rPr>
        <w:t>(</w:t>
      </w:r>
      <w:r w:rsidR="00BD7C05">
        <w:rPr>
          <w:rFonts w:ascii="Arial" w:hAnsi="Arial" w:cs="Arial"/>
          <w:color w:val="000000" w:themeColor="text1"/>
        </w:rPr>
        <w:t>Van Itterbeeck et al., 2015</w:t>
      </w:r>
      <w:r w:rsidR="007E6FD8">
        <w:rPr>
          <w:rFonts w:ascii="Arial" w:hAnsi="Arial" w:cs="Arial"/>
          <w:color w:val="000000" w:themeColor="text1"/>
        </w:rPr>
        <w:t xml:space="preserve">; </w:t>
      </w:r>
      <w:r w:rsidR="003E69BA">
        <w:rPr>
          <w:rFonts w:ascii="Arial" w:hAnsi="Arial" w:cs="Arial"/>
          <w:color w:val="000000" w:themeColor="text1"/>
        </w:rPr>
        <w:t>Jena et al., 2020)</w:t>
      </w:r>
      <w:r w:rsidR="001D09F7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2F7E30">
        <w:rPr>
          <w:rFonts w:ascii="Arial" w:hAnsi="Arial" w:cs="Arial"/>
          <w:color w:val="000000" w:themeColor="text1"/>
        </w:rPr>
        <w:t>The</w:t>
      </w:r>
      <w:r w:rsidR="006C7619">
        <w:rPr>
          <w:rFonts w:ascii="Arial" w:hAnsi="Arial" w:cs="Arial"/>
          <w:color w:val="000000" w:themeColor="text1"/>
        </w:rPr>
        <w:t xml:space="preserve">se </w:t>
      </w:r>
      <w:r w:rsidR="00383BBF">
        <w:rPr>
          <w:rFonts w:ascii="Arial" w:hAnsi="Arial" w:cs="Arial"/>
          <w:color w:val="000000" w:themeColor="text1"/>
        </w:rPr>
        <w:t>ants have</w:t>
      </w:r>
      <w:r w:rsidR="00ED1843">
        <w:rPr>
          <w:rFonts w:ascii="Arial" w:hAnsi="Arial" w:cs="Arial"/>
          <w:color w:val="000000" w:themeColor="text1"/>
        </w:rPr>
        <w:t xml:space="preserve"> an </w:t>
      </w:r>
      <w:r w:rsidR="00E52848">
        <w:rPr>
          <w:rFonts w:ascii="Arial" w:hAnsi="Arial" w:cs="Arial"/>
          <w:color w:val="000000" w:themeColor="text1"/>
        </w:rPr>
        <w:t>exclusive</w:t>
      </w:r>
      <w:r w:rsidR="00F8156C">
        <w:rPr>
          <w:rFonts w:ascii="Arial" w:hAnsi="Arial" w:cs="Arial"/>
          <w:color w:val="000000" w:themeColor="text1"/>
        </w:rPr>
        <w:t xml:space="preserve"> techniqu</w:t>
      </w:r>
      <w:r w:rsidR="0041191C">
        <w:rPr>
          <w:rFonts w:ascii="Arial" w:hAnsi="Arial" w:cs="Arial"/>
          <w:color w:val="000000" w:themeColor="text1"/>
        </w:rPr>
        <w:t xml:space="preserve">e for </w:t>
      </w:r>
      <w:r w:rsidR="00AC0097">
        <w:rPr>
          <w:rFonts w:ascii="Arial" w:hAnsi="Arial" w:cs="Arial"/>
          <w:color w:val="000000" w:themeColor="text1"/>
        </w:rPr>
        <w:t>intertwining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3C07">
        <w:rPr>
          <w:rFonts w:ascii="Arial" w:hAnsi="Arial" w:cs="Arial"/>
          <w:color w:val="000000" w:themeColor="text1"/>
        </w:rPr>
        <w:t xml:space="preserve">new nests, </w:t>
      </w:r>
      <w:r w:rsidR="007D42CF">
        <w:rPr>
          <w:rFonts w:ascii="Arial" w:hAnsi="Arial" w:cs="Arial"/>
          <w:color w:val="000000" w:themeColor="text1"/>
        </w:rPr>
        <w:t xml:space="preserve">extending older </w:t>
      </w:r>
      <w:r w:rsidR="003C6EC5">
        <w:rPr>
          <w:rFonts w:ascii="Arial" w:hAnsi="Arial" w:cs="Arial"/>
          <w:color w:val="000000" w:themeColor="text1"/>
        </w:rPr>
        <w:t>nests</w:t>
      </w:r>
      <w:r w:rsidR="00F43030">
        <w:rPr>
          <w:rFonts w:ascii="Arial" w:hAnsi="Arial" w:cs="Arial"/>
          <w:color w:val="000000" w:themeColor="text1"/>
        </w:rPr>
        <w:t>,</w:t>
      </w:r>
      <w:r w:rsidR="00E677CC">
        <w:rPr>
          <w:rFonts w:ascii="Arial" w:hAnsi="Arial" w:cs="Arial"/>
          <w:color w:val="000000" w:themeColor="text1"/>
        </w:rPr>
        <w:t xml:space="preserve"> or r</w:t>
      </w:r>
      <w:r w:rsidR="00662A40">
        <w:rPr>
          <w:rFonts w:ascii="Arial" w:hAnsi="Arial" w:cs="Arial"/>
          <w:color w:val="000000" w:themeColor="text1"/>
        </w:rPr>
        <w:t>econstructing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33E86">
        <w:rPr>
          <w:rFonts w:ascii="Arial" w:hAnsi="Arial" w:cs="Arial"/>
          <w:color w:val="000000" w:themeColor="text1"/>
        </w:rPr>
        <w:t>previou</w:t>
      </w:r>
      <w:r w:rsidR="00195520">
        <w:rPr>
          <w:rFonts w:ascii="Arial" w:hAnsi="Arial" w:cs="Arial"/>
          <w:color w:val="000000" w:themeColor="text1"/>
        </w:rPr>
        <w:t>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3C6EC5">
        <w:rPr>
          <w:rFonts w:ascii="Arial" w:hAnsi="Arial" w:cs="Arial"/>
          <w:color w:val="000000" w:themeColor="text1"/>
        </w:rPr>
        <w:t>nests</w:t>
      </w:r>
      <w:r w:rsidR="00AF3C46">
        <w:rPr>
          <w:rFonts w:ascii="Arial" w:hAnsi="Arial" w:cs="Arial"/>
          <w:color w:val="000000" w:themeColor="text1"/>
        </w:rPr>
        <w:t xml:space="preserve"> (Devarajan, 2016)</w:t>
      </w:r>
      <w:r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DA3597">
        <w:rPr>
          <w:rFonts w:ascii="Arial" w:hAnsi="Arial" w:cs="Arial"/>
          <w:color w:val="000000" w:themeColor="text1"/>
        </w:rPr>
        <w:t>Nest structures were also observed during the construction and repair of nests.</w:t>
      </w:r>
      <w:r w:rsidR="00A0616E">
        <w:rPr>
          <w:rFonts w:ascii="Arial" w:hAnsi="Arial" w:cs="Arial"/>
          <w:color w:val="000000" w:themeColor="text1"/>
        </w:rPr>
        <w:t xml:space="preserve"> The size of the nests varied, ranging fr</w:t>
      </w:r>
      <w:r w:rsidR="001D09F7">
        <w:rPr>
          <w:rFonts w:ascii="Arial" w:hAnsi="Arial" w:cs="Arial"/>
          <w:color w:val="000000" w:themeColor="text1"/>
        </w:rPr>
        <w:t xml:space="preserve">om single-to multi-leafed. </w:t>
      </w:r>
      <w:r w:rsidR="00410351">
        <w:rPr>
          <w:rFonts w:ascii="Arial" w:hAnsi="Arial" w:cs="Arial"/>
          <w:color w:val="000000" w:themeColor="text1"/>
        </w:rPr>
        <w:t xml:space="preserve"> For</w:t>
      </w:r>
      <w:r w:rsidR="007179A7">
        <w:rPr>
          <w:rFonts w:ascii="Arial" w:hAnsi="Arial" w:cs="Arial"/>
          <w:color w:val="000000" w:themeColor="text1"/>
        </w:rPr>
        <w:t xml:space="preserve"> constructing the nest</w:t>
      </w:r>
      <w:r w:rsidR="00F1625B">
        <w:rPr>
          <w:rFonts w:ascii="Arial" w:hAnsi="Arial" w:cs="Arial"/>
          <w:color w:val="000000" w:themeColor="text1"/>
        </w:rPr>
        <w:t xml:space="preserve"> from a </w:t>
      </w:r>
      <w:r w:rsidR="00D959CB">
        <w:rPr>
          <w:rFonts w:ascii="Arial" w:hAnsi="Arial" w:cs="Arial"/>
          <w:color w:val="000000" w:themeColor="text1"/>
        </w:rPr>
        <w:t>single leaf</w:t>
      </w:r>
      <w:r w:rsidR="00C1508B">
        <w:rPr>
          <w:rFonts w:ascii="Arial" w:hAnsi="Arial" w:cs="Arial"/>
          <w:color w:val="000000" w:themeColor="text1"/>
        </w:rPr>
        <w:t xml:space="preserve">, </w:t>
      </w:r>
      <w:r w:rsidR="00976691">
        <w:rPr>
          <w:rFonts w:ascii="Arial" w:hAnsi="Arial" w:cs="Arial"/>
          <w:color w:val="000000" w:themeColor="text1"/>
        </w:rPr>
        <w:t xml:space="preserve">the </w:t>
      </w:r>
      <w:r w:rsidR="00D959CB">
        <w:rPr>
          <w:rFonts w:ascii="Arial" w:hAnsi="Arial" w:cs="Arial"/>
          <w:color w:val="000000" w:themeColor="text1"/>
        </w:rPr>
        <w:t>leaf</w:t>
      </w:r>
      <w:r w:rsidR="009055B4">
        <w:rPr>
          <w:rFonts w:ascii="Arial" w:hAnsi="Arial" w:cs="Arial"/>
          <w:color w:val="000000" w:themeColor="text1"/>
        </w:rPr>
        <w:t xml:space="preserve"> was </w:t>
      </w:r>
      <w:r w:rsidR="00F06376">
        <w:rPr>
          <w:rFonts w:ascii="Arial" w:hAnsi="Arial" w:cs="Arial"/>
          <w:color w:val="000000" w:themeColor="text1"/>
        </w:rPr>
        <w:t>folded</w:t>
      </w:r>
      <w:r w:rsidR="003B1A79">
        <w:rPr>
          <w:rFonts w:ascii="Arial" w:hAnsi="Arial" w:cs="Arial"/>
          <w:color w:val="000000" w:themeColor="text1"/>
        </w:rPr>
        <w:t xml:space="preserve"> by </w:t>
      </w:r>
      <w:r w:rsidR="00B0337C">
        <w:rPr>
          <w:rFonts w:ascii="Arial" w:hAnsi="Arial" w:cs="Arial"/>
          <w:color w:val="000000" w:themeColor="text1"/>
        </w:rPr>
        <w:t>worker ants</w:t>
      </w:r>
      <w:r w:rsidR="00196777">
        <w:rPr>
          <w:rFonts w:ascii="Arial" w:hAnsi="Arial" w:cs="Arial"/>
          <w:color w:val="000000" w:themeColor="text1"/>
        </w:rPr>
        <w:t>,</w:t>
      </w:r>
      <w:r w:rsidR="00B0337C">
        <w:rPr>
          <w:rFonts w:ascii="Arial" w:hAnsi="Arial" w:cs="Arial"/>
          <w:color w:val="000000" w:themeColor="text1"/>
        </w:rPr>
        <w:t xml:space="preserve"> and b</w:t>
      </w:r>
      <w:r w:rsidR="00C1175D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F3AA9">
        <w:rPr>
          <w:rFonts w:ascii="Arial" w:hAnsi="Arial" w:cs="Arial"/>
          <w:color w:val="000000" w:themeColor="text1"/>
        </w:rPr>
        <w:t>larval silk</w:t>
      </w:r>
      <w:r w:rsidR="001D09F7">
        <w:rPr>
          <w:rFonts w:ascii="Arial" w:hAnsi="Arial" w:cs="Arial"/>
          <w:color w:val="000000" w:themeColor="text1"/>
        </w:rPr>
        <w:t>,</w:t>
      </w:r>
      <w:r w:rsidR="00EF3AA9">
        <w:rPr>
          <w:rFonts w:ascii="Arial" w:hAnsi="Arial" w:cs="Arial"/>
          <w:color w:val="000000" w:themeColor="text1"/>
        </w:rPr>
        <w:t xml:space="preserve"> </w:t>
      </w:r>
      <w:r w:rsidR="004B44E7">
        <w:rPr>
          <w:rFonts w:ascii="Arial" w:hAnsi="Arial" w:cs="Arial"/>
          <w:color w:val="000000" w:themeColor="text1"/>
        </w:rPr>
        <w:t>edges of leaves</w:t>
      </w:r>
      <w:r w:rsidR="00E82D77">
        <w:rPr>
          <w:rFonts w:ascii="Arial" w:hAnsi="Arial" w:cs="Arial"/>
          <w:color w:val="000000" w:themeColor="text1"/>
        </w:rPr>
        <w:t xml:space="preserve"> were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E3B1C">
        <w:rPr>
          <w:rFonts w:ascii="Arial" w:hAnsi="Arial" w:cs="Arial"/>
          <w:color w:val="000000" w:themeColor="text1"/>
        </w:rPr>
        <w:t>sewn</w:t>
      </w:r>
      <w:r w:rsidR="003869DA">
        <w:rPr>
          <w:rFonts w:ascii="Arial" w:hAnsi="Arial" w:cs="Arial"/>
          <w:color w:val="000000" w:themeColor="text1"/>
        </w:rPr>
        <w:t xml:space="preserve"> together to form a </w:t>
      </w:r>
      <w:r w:rsidR="00EB3002">
        <w:rPr>
          <w:rFonts w:ascii="Arial" w:hAnsi="Arial" w:cs="Arial"/>
          <w:color w:val="000000" w:themeColor="text1"/>
        </w:rPr>
        <w:t xml:space="preserve">complete living </w:t>
      </w:r>
      <w:r w:rsidR="00AE06EF">
        <w:rPr>
          <w:rFonts w:ascii="Arial" w:hAnsi="Arial" w:cs="Arial"/>
          <w:color w:val="000000" w:themeColor="text1"/>
        </w:rPr>
        <w:t>nest</w:t>
      </w:r>
      <w:r w:rsidR="00627050"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EB39EA">
        <w:rPr>
          <w:rFonts w:ascii="Arial" w:hAnsi="Arial" w:cs="Arial"/>
          <w:color w:val="000000" w:themeColor="text1"/>
        </w:rPr>
        <w:t>Similar stitching was used to create nests made</w:t>
      </w:r>
      <w:r w:rsidR="00426D03">
        <w:rPr>
          <w:rFonts w:ascii="Arial" w:hAnsi="Arial" w:cs="Arial"/>
          <w:color w:val="000000" w:themeColor="text1"/>
        </w:rPr>
        <w:t xml:space="preserve"> up</w:t>
      </w:r>
      <w:r w:rsidR="00A56C3D">
        <w:rPr>
          <w:rFonts w:ascii="Arial" w:hAnsi="Arial" w:cs="Arial"/>
          <w:color w:val="000000" w:themeColor="text1"/>
        </w:rPr>
        <w:t xml:space="preserve"> of</w:t>
      </w:r>
      <w:r w:rsidR="00EB39EA">
        <w:rPr>
          <w:rFonts w:ascii="Arial" w:hAnsi="Arial" w:cs="Arial"/>
          <w:color w:val="000000" w:themeColor="text1"/>
        </w:rPr>
        <w:t xml:space="preserve"> more </w:t>
      </w:r>
      <w:r w:rsidR="00426D03">
        <w:rPr>
          <w:rFonts w:ascii="Arial" w:hAnsi="Arial" w:cs="Arial"/>
          <w:color w:val="000000" w:themeColor="text1"/>
        </w:rPr>
        <w:t>than one</w:t>
      </w:r>
      <w:r w:rsidR="00A56C3D">
        <w:rPr>
          <w:rFonts w:ascii="Arial" w:hAnsi="Arial" w:cs="Arial"/>
          <w:color w:val="000000" w:themeColor="text1"/>
        </w:rPr>
        <w:t xml:space="preserve"> leaf</w:t>
      </w:r>
      <w:r w:rsidR="00EB39EA">
        <w:rPr>
          <w:rFonts w:ascii="Arial" w:hAnsi="Arial" w:cs="Arial"/>
          <w:color w:val="000000" w:themeColor="text1"/>
        </w:rPr>
        <w:t>, with the leaves placed next to one another so that their edges touched</w:t>
      </w:r>
      <w:r w:rsidR="00470DE2">
        <w:rPr>
          <w:rFonts w:ascii="Arial" w:hAnsi="Arial" w:cs="Arial"/>
          <w:color w:val="000000" w:themeColor="text1"/>
        </w:rPr>
        <w:t xml:space="preserve">, </w:t>
      </w:r>
      <w:r w:rsidR="00EB39EA">
        <w:rPr>
          <w:rFonts w:ascii="Arial" w:hAnsi="Arial" w:cs="Arial"/>
          <w:color w:val="000000" w:themeColor="text1"/>
        </w:rPr>
        <w:t>but usually without any folds</w:t>
      </w:r>
      <w:r w:rsidR="00FF40B2">
        <w:rPr>
          <w:rFonts w:ascii="Arial" w:hAnsi="Arial" w:cs="Arial"/>
          <w:color w:val="000000" w:themeColor="text1"/>
        </w:rPr>
        <w:t xml:space="preserve"> (Pérez-Lachaud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F40B2">
        <w:rPr>
          <w:rFonts w:ascii="Arial" w:hAnsi="Arial" w:cs="Arial"/>
          <w:color w:val="000000" w:themeColor="text1"/>
        </w:rPr>
        <w:t>&amp;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F40B2">
        <w:rPr>
          <w:rFonts w:ascii="Arial" w:hAnsi="Arial" w:cs="Arial"/>
          <w:color w:val="000000" w:themeColor="text1"/>
        </w:rPr>
        <w:t>Lachaud</w:t>
      </w:r>
      <w:r w:rsidR="001D09F7">
        <w:rPr>
          <w:rFonts w:ascii="Arial" w:hAnsi="Arial" w:cs="Arial"/>
          <w:color w:val="000000" w:themeColor="text1"/>
        </w:rPr>
        <w:t xml:space="preserve">, 2014) (fig. 2). </w:t>
      </w:r>
      <w:r>
        <w:rPr>
          <w:rFonts w:ascii="Arial" w:hAnsi="Arial" w:cs="Arial"/>
          <w:color w:val="000000" w:themeColor="text1"/>
        </w:rPr>
        <w:t xml:space="preserve">In small trees with nearby branches, weaver ants sew leaves from adjacent </w:t>
      </w:r>
      <w:r w:rsidR="001B172C">
        <w:rPr>
          <w:rFonts w:ascii="Arial" w:hAnsi="Arial" w:cs="Arial"/>
          <w:color w:val="000000" w:themeColor="text1"/>
        </w:rPr>
        <w:t>b</w:t>
      </w:r>
      <w:r>
        <w:rPr>
          <w:rFonts w:ascii="Arial" w:hAnsi="Arial" w:cs="Arial"/>
          <w:color w:val="000000" w:themeColor="text1"/>
        </w:rPr>
        <w:t>ranch</w:t>
      </w:r>
      <w:r w:rsidR="001D09F7">
        <w:rPr>
          <w:rFonts w:ascii="Arial" w:hAnsi="Arial" w:cs="Arial"/>
          <w:color w:val="000000" w:themeColor="text1"/>
        </w:rPr>
        <w:t xml:space="preserve">es, allowing them to touch. </w:t>
      </w:r>
      <w:r w:rsidR="001F1D9C">
        <w:rPr>
          <w:rFonts w:ascii="Arial" w:hAnsi="Arial" w:cs="Arial"/>
          <w:color w:val="000000" w:themeColor="text1"/>
        </w:rPr>
        <w:t>The larger nest</w:t>
      </w:r>
      <w:r w:rsidR="00C23262">
        <w:rPr>
          <w:rFonts w:ascii="Arial" w:hAnsi="Arial" w:cs="Arial"/>
          <w:color w:val="000000" w:themeColor="text1"/>
        </w:rPr>
        <w:t xml:space="preserve">s </w:t>
      </w:r>
      <w:r w:rsidR="00B20A81">
        <w:rPr>
          <w:rFonts w:ascii="Arial" w:hAnsi="Arial" w:cs="Arial"/>
          <w:color w:val="000000" w:themeColor="text1"/>
        </w:rPr>
        <w:t xml:space="preserve">consisted </w:t>
      </w:r>
      <w:r w:rsidR="002E321D">
        <w:rPr>
          <w:rFonts w:ascii="Arial" w:hAnsi="Arial" w:cs="Arial"/>
          <w:color w:val="000000" w:themeColor="text1"/>
        </w:rPr>
        <w:t xml:space="preserve">of more than </w:t>
      </w:r>
      <w:r w:rsidR="00FA0564">
        <w:rPr>
          <w:rFonts w:ascii="Arial" w:hAnsi="Arial" w:cs="Arial"/>
          <w:color w:val="000000" w:themeColor="text1"/>
        </w:rPr>
        <w:t>7</w:t>
      </w:r>
      <w:r w:rsidR="002E321D">
        <w:rPr>
          <w:rFonts w:ascii="Arial" w:hAnsi="Arial" w:cs="Arial"/>
          <w:color w:val="000000" w:themeColor="text1"/>
        </w:rPr>
        <w:t>0</w:t>
      </w:r>
      <w:r w:rsidR="00FA0564">
        <w:rPr>
          <w:rFonts w:ascii="Arial" w:hAnsi="Arial" w:cs="Arial"/>
          <w:color w:val="000000" w:themeColor="text1"/>
        </w:rPr>
        <w:t xml:space="preserve"> leaves together</w:t>
      </w:r>
      <w:r w:rsidR="00620B27">
        <w:rPr>
          <w:rFonts w:ascii="Arial" w:hAnsi="Arial" w:cs="Arial"/>
          <w:color w:val="000000" w:themeColor="text1"/>
        </w:rPr>
        <w:t xml:space="preserve"> to form a structure similar to</w:t>
      </w:r>
      <w:r w:rsidR="00CA5DEA">
        <w:rPr>
          <w:rFonts w:ascii="Arial" w:hAnsi="Arial" w:cs="Arial"/>
          <w:color w:val="000000" w:themeColor="text1"/>
        </w:rPr>
        <w:t xml:space="preserve"> a</w:t>
      </w:r>
      <w:r w:rsidR="00620B27">
        <w:rPr>
          <w:rFonts w:ascii="Arial" w:hAnsi="Arial" w:cs="Arial"/>
          <w:color w:val="000000" w:themeColor="text1"/>
        </w:rPr>
        <w:t xml:space="preserve"> bee</w:t>
      </w:r>
      <w:r w:rsidR="00CA5DEA">
        <w:rPr>
          <w:rFonts w:ascii="Arial" w:hAnsi="Arial" w:cs="Arial"/>
          <w:color w:val="000000" w:themeColor="text1"/>
        </w:rPr>
        <w:t>hive</w:t>
      </w:r>
      <w:r w:rsidR="00F52EBB">
        <w:rPr>
          <w:rFonts w:ascii="Arial" w:hAnsi="Arial" w:cs="Arial"/>
          <w:color w:val="000000" w:themeColor="text1"/>
        </w:rPr>
        <w:t xml:space="preserve"> </w:t>
      </w:r>
      <w:r w:rsidR="001D09F7">
        <w:rPr>
          <w:rFonts w:ascii="Arial" w:hAnsi="Arial" w:cs="Arial"/>
          <w:color w:val="000000" w:themeColor="text1"/>
        </w:rPr>
        <w:t xml:space="preserve">structure or a bird nest (Muhammad et al., 2024) </w:t>
      </w:r>
      <w:r>
        <w:rPr>
          <w:rFonts w:ascii="Arial" w:hAnsi="Arial" w:cs="Arial"/>
          <w:color w:val="000000" w:themeColor="text1"/>
        </w:rPr>
        <w:t>(fig</w:t>
      </w:r>
      <w:r w:rsidR="001D09F7">
        <w:rPr>
          <w:rFonts w:ascii="Arial" w:hAnsi="Arial" w:cs="Arial"/>
          <w:color w:val="000000" w:themeColor="text1"/>
        </w:rPr>
        <w:t>. 3</w:t>
      </w:r>
      <w:r>
        <w:rPr>
          <w:rFonts w:ascii="Arial" w:hAnsi="Arial" w:cs="Arial"/>
          <w:color w:val="000000" w:themeColor="text1"/>
        </w:rPr>
        <w:t xml:space="preserve">). </w:t>
      </w:r>
    </w:p>
    <w:p w14:paraId="086EBD33" w14:textId="77777777" w:rsidR="008B4922" w:rsidRDefault="008B4922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B5D08CC" w14:textId="77777777" w:rsidR="008B4922" w:rsidRPr="00276B00" w:rsidRDefault="00521828" w:rsidP="009478EE">
      <w:pPr>
        <w:spacing w:line="360" w:lineRule="auto"/>
        <w:jc w:val="both"/>
        <w:rPr>
          <w:rFonts w:ascii="Arial" w:hAnsi="Arial" w:cs="Arial"/>
          <w:b/>
          <w:bCs/>
        </w:rPr>
      </w:pPr>
      <w:r w:rsidRPr="00276B00">
        <w:rPr>
          <w:rFonts w:ascii="Arial" w:hAnsi="Arial" w:cs="Arial"/>
          <w:b/>
          <w:bCs/>
          <w:color w:val="000000" w:themeColor="text1"/>
        </w:rPr>
        <w:t xml:space="preserve">3.2 </w:t>
      </w:r>
      <w:r w:rsidR="008B4922" w:rsidRPr="00276B00">
        <w:rPr>
          <w:rFonts w:ascii="Arial" w:hAnsi="Arial" w:cs="Arial"/>
          <w:b/>
          <w:bCs/>
          <w:color w:val="000000" w:themeColor="text1"/>
        </w:rPr>
        <w:t>Nest Arrangement</w:t>
      </w:r>
    </w:p>
    <w:p w14:paraId="5B274795" w14:textId="77777777" w:rsidR="00D90D39" w:rsidRDefault="00E55106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 the field sites, information on red weaver ant nests was gathered from 70 nests </w:t>
      </w:r>
      <w:r w:rsidR="00D05FB5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20</w:t>
      </w:r>
      <w:r w:rsidR="004C034E">
        <w:rPr>
          <w:rFonts w:ascii="Arial" w:hAnsi="Arial" w:cs="Arial"/>
        </w:rPr>
        <w:t xml:space="preserve"> d</w:t>
      </w:r>
      <w:r w:rsidR="000D642E">
        <w:rPr>
          <w:rFonts w:ascii="Arial" w:hAnsi="Arial" w:cs="Arial"/>
        </w:rPr>
        <w:t xml:space="preserve">ifferent trees. All </w:t>
      </w:r>
      <w:r>
        <w:rPr>
          <w:rFonts w:ascii="Arial" w:hAnsi="Arial" w:cs="Arial"/>
        </w:rPr>
        <w:t xml:space="preserve">nests were located </w:t>
      </w:r>
      <w:r w:rsidR="000C7EA2">
        <w:rPr>
          <w:rFonts w:ascii="Arial" w:hAnsi="Arial" w:cs="Arial"/>
        </w:rPr>
        <w:t>o</w:t>
      </w:r>
      <w:r w:rsidR="00A1485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trees of the genera </w:t>
      </w:r>
      <w:r w:rsidRPr="00FF068B">
        <w:rPr>
          <w:rFonts w:ascii="Arial" w:hAnsi="Arial" w:cs="Arial"/>
          <w:i/>
          <w:iCs/>
        </w:rPr>
        <w:t>Azadirchta</w:t>
      </w:r>
      <w:r>
        <w:rPr>
          <w:rFonts w:ascii="Arial" w:hAnsi="Arial" w:cs="Arial"/>
        </w:rPr>
        <w:t xml:space="preserve"> (neem tree), </w:t>
      </w:r>
      <w:r w:rsidRPr="00FF068B">
        <w:rPr>
          <w:rFonts w:ascii="Arial" w:hAnsi="Arial" w:cs="Arial"/>
          <w:i/>
          <w:iCs/>
        </w:rPr>
        <w:t>Millettia</w:t>
      </w:r>
      <w:r>
        <w:rPr>
          <w:rFonts w:ascii="Arial" w:hAnsi="Arial" w:cs="Arial"/>
        </w:rPr>
        <w:t xml:space="preserve"> (Indian beech tree), </w:t>
      </w:r>
      <w:r w:rsidR="00C01F65" w:rsidRPr="00FF068B">
        <w:rPr>
          <w:rFonts w:ascii="Arial" w:hAnsi="Arial" w:cs="Arial"/>
          <w:i/>
          <w:iCs/>
        </w:rPr>
        <w:t>Mangiferaindica</w:t>
      </w:r>
      <w:r w:rsidR="000D642E">
        <w:rPr>
          <w:rFonts w:ascii="Arial" w:hAnsi="Arial" w:cs="Arial"/>
          <w:i/>
          <w:iCs/>
        </w:rPr>
        <w:t xml:space="preserve"> </w:t>
      </w:r>
      <w:r w:rsidR="00DE3FCB">
        <w:rPr>
          <w:rFonts w:ascii="Arial" w:hAnsi="Arial" w:cs="Arial"/>
        </w:rPr>
        <w:t>(</w:t>
      </w:r>
      <w:r w:rsidR="00F64A7E">
        <w:rPr>
          <w:rFonts w:ascii="Arial" w:hAnsi="Arial" w:cs="Arial"/>
        </w:rPr>
        <w:t>mango tree),</w:t>
      </w:r>
      <w:r w:rsidR="000D642E">
        <w:rPr>
          <w:rFonts w:ascii="Arial" w:hAnsi="Arial" w:cs="Arial"/>
        </w:rPr>
        <w:t xml:space="preserve"> </w:t>
      </w:r>
      <w:r w:rsidR="00144A30" w:rsidRPr="00FF068B">
        <w:rPr>
          <w:rFonts w:ascii="Arial" w:hAnsi="Arial" w:cs="Arial"/>
          <w:i/>
          <w:iCs/>
        </w:rPr>
        <w:t>Psidium</w:t>
      </w:r>
      <w:r w:rsidR="007D5DF3" w:rsidRPr="00FF068B">
        <w:rPr>
          <w:rFonts w:ascii="Arial" w:hAnsi="Arial" w:cs="Arial"/>
          <w:i/>
          <w:iCs/>
        </w:rPr>
        <w:t>gua</w:t>
      </w:r>
      <w:r w:rsidR="007158CB" w:rsidRPr="00FF068B">
        <w:rPr>
          <w:rFonts w:ascii="Arial" w:hAnsi="Arial" w:cs="Arial"/>
          <w:i/>
          <w:iCs/>
        </w:rPr>
        <w:t>java</w:t>
      </w:r>
      <w:r w:rsidR="007158CB">
        <w:rPr>
          <w:rFonts w:ascii="Arial" w:hAnsi="Arial" w:cs="Arial"/>
        </w:rPr>
        <w:t xml:space="preserve"> (Gavas)</w:t>
      </w:r>
      <w:r w:rsidR="00CD341A">
        <w:rPr>
          <w:rFonts w:ascii="Arial" w:hAnsi="Arial" w:cs="Arial"/>
        </w:rPr>
        <w:t xml:space="preserve">, </w:t>
      </w:r>
      <w:r w:rsidR="00CD341A" w:rsidRPr="001B7A6E">
        <w:rPr>
          <w:rFonts w:ascii="Arial" w:hAnsi="Arial" w:cs="Arial"/>
          <w:i/>
          <w:iCs/>
        </w:rPr>
        <w:t>Citrus</w:t>
      </w:r>
      <w:r w:rsidR="00FF06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and </w:t>
      </w:r>
      <w:r w:rsidRPr="00FF068B">
        <w:rPr>
          <w:rFonts w:ascii="Arial" w:hAnsi="Arial" w:cs="Arial"/>
          <w:i/>
          <w:iCs/>
        </w:rPr>
        <w:t>Tectona</w:t>
      </w:r>
      <w:r>
        <w:rPr>
          <w:rFonts w:ascii="Arial" w:hAnsi="Arial" w:cs="Arial"/>
        </w:rPr>
        <w:t xml:space="preserve"> ( Indian teak)</w:t>
      </w:r>
      <w:r w:rsidR="008C31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nest height,</w:t>
      </w:r>
      <w:r w:rsidR="004C034E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eaf size, tree covering radius, and trunk distance were significant variables</w:t>
      </w:r>
      <w:r w:rsidR="003A5EED">
        <w:rPr>
          <w:rFonts w:ascii="Arial" w:hAnsi="Arial" w:cs="Arial"/>
        </w:rPr>
        <w:t xml:space="preserve"> (K &amp; T, 2024). </w:t>
      </w:r>
      <w:r w:rsidR="001A1B18">
        <w:rPr>
          <w:rFonts w:ascii="Arial" w:hAnsi="Arial" w:cs="Arial"/>
        </w:rPr>
        <w:t xml:space="preserve">Trees with Larger </w:t>
      </w:r>
      <w:r w:rsidR="00943B5D">
        <w:rPr>
          <w:rFonts w:ascii="Arial" w:hAnsi="Arial" w:cs="Arial"/>
        </w:rPr>
        <w:t xml:space="preserve">canopies </w:t>
      </w:r>
      <w:r w:rsidR="00AF710F">
        <w:rPr>
          <w:rFonts w:ascii="Arial" w:hAnsi="Arial" w:cs="Arial"/>
        </w:rPr>
        <w:t xml:space="preserve">accommodate </w:t>
      </w:r>
      <w:r w:rsidR="00387583">
        <w:rPr>
          <w:rFonts w:ascii="Arial" w:hAnsi="Arial" w:cs="Arial"/>
        </w:rPr>
        <w:t xml:space="preserve">more </w:t>
      </w:r>
      <w:r w:rsidR="00387583">
        <w:rPr>
          <w:rFonts w:ascii="Arial" w:hAnsi="Arial" w:cs="Arial"/>
        </w:rPr>
        <w:lastRenderedPageBreak/>
        <w:t xml:space="preserve">nests as compared to trees with smaller </w:t>
      </w:r>
      <w:r w:rsidR="00B0003B">
        <w:rPr>
          <w:rFonts w:ascii="Arial" w:hAnsi="Arial" w:cs="Arial"/>
        </w:rPr>
        <w:t>canopies</w:t>
      </w:r>
      <w:r w:rsidR="005107DB">
        <w:rPr>
          <w:rFonts w:ascii="Arial" w:hAnsi="Arial" w:cs="Arial"/>
        </w:rPr>
        <w:t xml:space="preserve"> (</w:t>
      </w:r>
      <w:r w:rsidR="00010919">
        <w:rPr>
          <w:rFonts w:ascii="Arial" w:hAnsi="Arial" w:cs="Arial"/>
        </w:rPr>
        <w:t>Anato et al., 2015)</w:t>
      </w:r>
      <w:r w:rsidR="005107DB">
        <w:rPr>
          <w:rFonts w:ascii="Arial" w:hAnsi="Arial" w:cs="Arial"/>
        </w:rPr>
        <w:t>.</w:t>
      </w:r>
      <w:r w:rsidR="00703DA9">
        <w:rPr>
          <w:rFonts w:ascii="Arial" w:hAnsi="Arial" w:cs="Arial"/>
        </w:rPr>
        <w:t xml:space="preserve"> This observation indicates that</w:t>
      </w:r>
      <w:r w:rsidR="005C467B">
        <w:rPr>
          <w:rFonts w:ascii="Arial" w:hAnsi="Arial" w:cs="Arial"/>
        </w:rPr>
        <w:t xml:space="preserve"> the red weaver ant nest arrangement is strongly </w:t>
      </w:r>
      <w:r w:rsidR="00AA3A6F">
        <w:rPr>
          <w:rFonts w:ascii="Arial" w:hAnsi="Arial" w:cs="Arial"/>
        </w:rPr>
        <w:t>modi</w:t>
      </w:r>
      <w:r w:rsidR="00BE2D08">
        <w:rPr>
          <w:rFonts w:ascii="Arial" w:hAnsi="Arial" w:cs="Arial"/>
        </w:rPr>
        <w:t xml:space="preserve">fied </w:t>
      </w:r>
      <w:r w:rsidR="00AA3A6F">
        <w:rPr>
          <w:rFonts w:ascii="Arial" w:hAnsi="Arial" w:cs="Arial"/>
        </w:rPr>
        <w:t xml:space="preserve">by tree </w:t>
      </w:r>
      <w:r w:rsidR="00B11F86">
        <w:rPr>
          <w:rFonts w:ascii="Arial" w:hAnsi="Arial" w:cs="Arial"/>
        </w:rPr>
        <w:t>features.</w:t>
      </w:r>
      <w:r w:rsidR="00C54245">
        <w:rPr>
          <w:rFonts w:ascii="Arial" w:hAnsi="Arial" w:cs="Arial"/>
        </w:rPr>
        <w:t xml:space="preserve"> </w:t>
      </w:r>
    </w:p>
    <w:p w14:paraId="4CA105E4" w14:textId="1BC02015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6BCD33" w14:textId="77777777" w:rsidR="003460FC" w:rsidRDefault="003460FC">
      <w:pPr>
        <w:rPr>
          <w:rFonts w:ascii="Arial" w:hAnsi="Arial" w:cs="Arial"/>
        </w:rPr>
      </w:pPr>
    </w:p>
    <w:p w14:paraId="3AAC0168" w14:textId="77777777" w:rsidR="003460FC" w:rsidRPr="003460FC" w:rsidRDefault="003460FC" w:rsidP="003460FC">
      <w:pPr>
        <w:rPr>
          <w:rFonts w:ascii="Arial" w:hAnsi="Arial" w:cs="Arial"/>
        </w:rPr>
      </w:pPr>
    </w:p>
    <w:p w14:paraId="73BED17D" w14:textId="77777777" w:rsidR="003460FC" w:rsidRPr="003460FC" w:rsidRDefault="003460FC" w:rsidP="003460FC">
      <w:pPr>
        <w:rPr>
          <w:rFonts w:ascii="Arial" w:hAnsi="Arial" w:cs="Arial"/>
        </w:rPr>
      </w:pPr>
    </w:p>
    <w:p w14:paraId="7A779906" w14:textId="77777777" w:rsidR="003460FC" w:rsidRPr="003460FC" w:rsidRDefault="003460FC" w:rsidP="003460FC">
      <w:pPr>
        <w:rPr>
          <w:rFonts w:ascii="Arial" w:hAnsi="Arial" w:cs="Arial"/>
        </w:rPr>
      </w:pPr>
    </w:p>
    <w:p w14:paraId="59367BAE" w14:textId="77777777" w:rsidR="003460FC" w:rsidRPr="003460FC" w:rsidRDefault="003460FC" w:rsidP="003460FC">
      <w:pPr>
        <w:rPr>
          <w:rFonts w:ascii="Arial" w:hAnsi="Arial" w:cs="Arial"/>
        </w:rPr>
      </w:pPr>
    </w:p>
    <w:p w14:paraId="1A33AFD5" w14:textId="77777777" w:rsidR="003460FC" w:rsidRPr="003460FC" w:rsidRDefault="003460FC" w:rsidP="003460FC">
      <w:pPr>
        <w:rPr>
          <w:rFonts w:ascii="Arial" w:hAnsi="Arial" w:cs="Arial"/>
        </w:rPr>
      </w:pPr>
    </w:p>
    <w:p w14:paraId="4BED4E41" w14:textId="77777777" w:rsidR="003460FC" w:rsidRPr="003460FC" w:rsidRDefault="003460FC" w:rsidP="003460FC">
      <w:pPr>
        <w:rPr>
          <w:rFonts w:ascii="Arial" w:hAnsi="Arial" w:cs="Arial"/>
        </w:rPr>
      </w:pPr>
    </w:p>
    <w:p w14:paraId="69DFDF37" w14:textId="77777777" w:rsidR="003460FC" w:rsidRPr="003460FC" w:rsidRDefault="003460FC" w:rsidP="003460FC">
      <w:pPr>
        <w:rPr>
          <w:rFonts w:ascii="Arial" w:hAnsi="Arial" w:cs="Arial"/>
        </w:rPr>
      </w:pPr>
    </w:p>
    <w:p w14:paraId="4C832562" w14:textId="77777777" w:rsidR="003460FC" w:rsidRPr="003460FC" w:rsidRDefault="003460FC" w:rsidP="003460FC">
      <w:pPr>
        <w:rPr>
          <w:rFonts w:ascii="Arial" w:hAnsi="Arial" w:cs="Arial"/>
        </w:rPr>
      </w:pPr>
    </w:p>
    <w:p w14:paraId="5E3E09B9" w14:textId="77777777" w:rsidR="003460FC" w:rsidRPr="003460FC" w:rsidRDefault="003460FC" w:rsidP="003460FC">
      <w:pPr>
        <w:rPr>
          <w:rFonts w:ascii="Arial" w:hAnsi="Arial" w:cs="Arial"/>
        </w:rPr>
      </w:pPr>
    </w:p>
    <w:p w14:paraId="0D07F858" w14:textId="77777777" w:rsidR="003460FC" w:rsidRDefault="003460FC" w:rsidP="003460FC">
      <w:pPr>
        <w:rPr>
          <w:rFonts w:ascii="Arial" w:hAnsi="Arial" w:cs="Arial"/>
        </w:rPr>
      </w:pPr>
    </w:p>
    <w:p w14:paraId="05CEFE4C" w14:textId="77777777" w:rsidR="00D90D39" w:rsidRPr="003460FC" w:rsidRDefault="00D90D39" w:rsidP="003460FC">
      <w:pPr>
        <w:rPr>
          <w:rFonts w:ascii="Arial" w:hAnsi="Arial" w:cs="Arial"/>
        </w:rPr>
        <w:sectPr w:rsidR="00D90D39" w:rsidRPr="003460FC" w:rsidSect="00296931">
          <w:headerReference w:type="even" r:id="rId19"/>
          <w:headerReference w:type="default" r:id="rId20"/>
          <w:footerReference w:type="default" r:id="rId21"/>
          <w:headerReference w:type="first" r:id="rId22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C41BE7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3FE2381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03A9C8AB" w14:textId="77777777" w:rsidR="001F7DDB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8079D63" wp14:editId="772DA7CB">
            <wp:extent cx="2914650" cy="3448050"/>
            <wp:effectExtent l="0" t="0" r="0" b="0"/>
            <wp:docPr id="40793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358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E864" w14:textId="77777777" w:rsidR="00A941E8" w:rsidRDefault="00A941E8" w:rsidP="001F7DDB">
      <w:pPr>
        <w:jc w:val="center"/>
        <w:rPr>
          <w:rFonts w:ascii="Arial" w:hAnsi="Arial" w:cs="Arial"/>
          <w:b/>
          <w:bCs/>
          <w:noProof/>
        </w:rPr>
      </w:pPr>
    </w:p>
    <w:p w14:paraId="2383F2D5" w14:textId="01918855" w:rsidR="001F7DDB" w:rsidRPr="00A941E8" w:rsidRDefault="001F7DDB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 xml:space="preserve">Fig. 1. Oecophylla samaragdina (Asian weaver ant)              </w:t>
      </w:r>
    </w:p>
    <w:p w14:paraId="5E49B68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2DE75049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70FE512B" w14:textId="4CECA79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4BAB38BB" wp14:editId="0201227D">
            <wp:extent cx="6507123" cy="3253562"/>
            <wp:effectExtent l="0" t="0" r="0" b="0"/>
            <wp:docPr id="34296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69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4281" cy="32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 w:rsidRPr="00F5698B">
        <w:rPr>
          <w:rFonts w:ascii="Arial" w:hAnsi="Arial" w:cs="Arial"/>
        </w:rPr>
        <w:br w:type="textWrapping" w:clear="all"/>
      </w:r>
    </w:p>
    <w:p w14:paraId="677CDB3A" w14:textId="658BFFC9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2. </w:t>
      </w:r>
      <w:r w:rsidRPr="00A941E8">
        <w:rPr>
          <w:rFonts w:ascii="Arial" w:hAnsi="Arial" w:cs="Arial"/>
          <w:noProof/>
        </w:rPr>
        <w:t xml:space="preserve">Nest of </w:t>
      </w:r>
      <w:r w:rsidRPr="00A941E8">
        <w:rPr>
          <w:rFonts w:ascii="Arial" w:hAnsi="Arial" w:cs="Arial"/>
          <w:i/>
          <w:noProof/>
        </w:rPr>
        <w:t>O. samragdina</w:t>
      </w:r>
      <w:r w:rsidRPr="00A941E8">
        <w:rPr>
          <w:rFonts w:ascii="Arial" w:hAnsi="Arial" w:cs="Arial"/>
          <w:noProof/>
        </w:rPr>
        <w:t xml:space="preserve"> on </w:t>
      </w:r>
      <w:r w:rsidRPr="00A941E8">
        <w:rPr>
          <w:rFonts w:ascii="Arial" w:hAnsi="Arial" w:cs="Arial"/>
          <w:i/>
          <w:noProof/>
        </w:rPr>
        <w:t>Milletia</w:t>
      </w:r>
      <w:r w:rsidRPr="00A941E8">
        <w:rPr>
          <w:rFonts w:ascii="Arial" w:hAnsi="Arial" w:cs="Arial"/>
          <w:noProof/>
        </w:rPr>
        <w:t xml:space="preserve"> (Indian beech tree)</w:t>
      </w:r>
    </w:p>
    <w:p w14:paraId="3BF31C9B" w14:textId="77777777" w:rsidR="003460FC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789D4CA8" w14:textId="10265AA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2A719636" wp14:editId="34EEFADF">
            <wp:extent cx="7225013" cy="3355450"/>
            <wp:effectExtent l="0" t="0" r="0" b="0"/>
            <wp:docPr id="207592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249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0501" cy="33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3863" w14:textId="77777777" w:rsidR="001F7DDB" w:rsidRDefault="001F7DDB" w:rsidP="001F7DDB">
      <w:pPr>
        <w:jc w:val="center"/>
        <w:rPr>
          <w:rFonts w:ascii="Arial" w:hAnsi="Arial" w:cs="Arial"/>
          <w:b/>
          <w:bCs/>
          <w:noProof/>
        </w:rPr>
      </w:pPr>
    </w:p>
    <w:p w14:paraId="2BF10C87" w14:textId="441F6923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3. </w:t>
      </w:r>
      <w:r w:rsidRPr="00A941E8">
        <w:rPr>
          <w:rFonts w:ascii="Arial" w:hAnsi="Arial" w:cs="Arial"/>
          <w:noProof/>
        </w:rPr>
        <w:t xml:space="preserve">Asian weaver ant nest on </w:t>
      </w:r>
      <w:r w:rsidRPr="00A941E8">
        <w:rPr>
          <w:rFonts w:ascii="Arial" w:hAnsi="Arial" w:cs="Arial"/>
          <w:i/>
          <w:noProof/>
        </w:rPr>
        <w:t>Azadirchta indica</w:t>
      </w:r>
      <w:r w:rsidRPr="00A941E8">
        <w:rPr>
          <w:rFonts w:ascii="Arial" w:hAnsi="Arial" w:cs="Arial"/>
          <w:noProof/>
        </w:rPr>
        <w:t xml:space="preserve"> (Neem tree) resembles to beehive structure or a bird nest</w:t>
      </w:r>
    </w:p>
    <w:p w14:paraId="597A5E13" w14:textId="77777777" w:rsidR="003460FC" w:rsidRPr="00F5698B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4677E03C" w14:textId="570F1BE1" w:rsidR="003460FC" w:rsidRDefault="001F7DDB" w:rsidP="0073778A">
      <w:pPr>
        <w:tabs>
          <w:tab w:val="left" w:pos="9699"/>
        </w:tabs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9AD6BBD" wp14:editId="18F64277">
            <wp:extent cx="7861935" cy="3837305"/>
            <wp:effectExtent l="0" t="0" r="0" b="0"/>
            <wp:docPr id="177156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605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>
        <w:rPr>
          <w:rFonts w:ascii="Arial" w:hAnsi="Arial" w:cs="Arial"/>
          <w:noProof/>
        </w:rPr>
        <w:t xml:space="preserve"> </w:t>
      </w:r>
    </w:p>
    <w:p w14:paraId="7FE235C2" w14:textId="77777777" w:rsidR="006B0B39" w:rsidRDefault="006B0B39">
      <w:pPr>
        <w:rPr>
          <w:rFonts w:ascii="Arial" w:hAnsi="Arial" w:cs="Arial"/>
          <w:noProof/>
        </w:rPr>
      </w:pPr>
    </w:p>
    <w:p w14:paraId="24355D1F" w14:textId="350058D0" w:rsidR="006B0B39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</w:t>
      </w:r>
      <w:r w:rsidR="001F7DDB">
        <w:rPr>
          <w:rFonts w:ascii="Arial" w:hAnsi="Arial" w:cs="Arial"/>
          <w:noProof/>
        </w:rPr>
        <w:t xml:space="preserve">      </w:t>
      </w:r>
      <w:r w:rsidR="003460FC">
        <w:rPr>
          <w:rFonts w:ascii="Arial" w:hAnsi="Arial" w:cs="Arial"/>
          <w:noProof/>
        </w:rPr>
        <w:t xml:space="preserve">Fig. </w:t>
      </w:r>
      <w:r>
        <w:rPr>
          <w:rFonts w:ascii="Arial" w:hAnsi="Arial" w:cs="Arial"/>
          <w:noProof/>
        </w:rPr>
        <w:t xml:space="preserve">4. </w:t>
      </w:r>
      <w:r w:rsidR="003460FC">
        <w:rPr>
          <w:rFonts w:ascii="Arial" w:hAnsi="Arial" w:cs="Arial"/>
          <w:noProof/>
        </w:rPr>
        <w:t>Constructing a ne</w:t>
      </w:r>
      <w:r>
        <w:rPr>
          <w:rFonts w:ascii="Arial" w:hAnsi="Arial" w:cs="Arial"/>
          <w:noProof/>
        </w:rPr>
        <w:t xml:space="preserve">st by                           </w:t>
      </w:r>
      <w:r w:rsidR="001F7DDB">
        <w:rPr>
          <w:rFonts w:ascii="Arial" w:hAnsi="Arial" w:cs="Arial"/>
          <w:noProof/>
        </w:rPr>
        <w:t xml:space="preserve">        </w:t>
      </w:r>
      <w:r>
        <w:rPr>
          <w:rFonts w:ascii="Arial" w:hAnsi="Arial" w:cs="Arial"/>
          <w:noProof/>
        </w:rPr>
        <w:t xml:space="preserve">Fig. 5. Foraging behaviour                       </w:t>
      </w:r>
      <w:r w:rsidR="001F7DDB">
        <w:rPr>
          <w:rFonts w:ascii="Arial" w:hAnsi="Arial" w:cs="Arial"/>
          <w:noProof/>
        </w:rPr>
        <w:t xml:space="preserve">                </w:t>
      </w:r>
      <w:r>
        <w:rPr>
          <w:rFonts w:ascii="Arial" w:hAnsi="Arial" w:cs="Arial"/>
          <w:noProof/>
        </w:rPr>
        <w:t>Fig. 6.  Nest of weaver ants</w:t>
      </w:r>
    </w:p>
    <w:p w14:paraId="2E423BAA" w14:textId="4FDD1CF7" w:rsidR="003460FC" w:rsidRPr="00F5698B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worker weaver ants                                       </w:t>
      </w:r>
      <w:r w:rsidR="001F7DDB"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t xml:space="preserve">of Asian weaver ants    </w:t>
      </w:r>
      <w:r w:rsidR="003460FC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                              </w:t>
      </w:r>
      <w:r w:rsidR="003460FC">
        <w:rPr>
          <w:rFonts w:ascii="Arial" w:hAnsi="Arial" w:cs="Arial"/>
          <w:noProof/>
        </w:rPr>
        <w:t xml:space="preserve">                                                                                                                </w:t>
      </w:r>
    </w:p>
    <w:p w14:paraId="3DF7B496" w14:textId="77777777" w:rsidR="003460FC" w:rsidRPr="00F5698B" w:rsidRDefault="003460FC">
      <w:pPr>
        <w:rPr>
          <w:rFonts w:ascii="Arial" w:hAnsi="Arial" w:cs="Arial"/>
          <w:noProof/>
        </w:rPr>
      </w:pPr>
    </w:p>
    <w:p w14:paraId="62D7B170" w14:textId="77777777" w:rsidR="003460FC" w:rsidRPr="00F5698B" w:rsidRDefault="003460FC">
      <w:pPr>
        <w:rPr>
          <w:rFonts w:ascii="Arial" w:hAnsi="Arial" w:cs="Arial"/>
          <w:noProof/>
        </w:rPr>
      </w:pPr>
    </w:p>
    <w:p w14:paraId="07BEF274" w14:textId="77777777" w:rsidR="003460FC" w:rsidRPr="00F5698B" w:rsidRDefault="003460FC">
      <w:pPr>
        <w:rPr>
          <w:rFonts w:ascii="Arial" w:hAnsi="Arial" w:cs="Arial"/>
          <w:noProof/>
        </w:rPr>
      </w:pPr>
    </w:p>
    <w:p w14:paraId="4367FAAC" w14:textId="77777777" w:rsidR="003460FC" w:rsidRPr="00F5698B" w:rsidRDefault="003460FC">
      <w:pPr>
        <w:rPr>
          <w:rFonts w:ascii="Arial" w:hAnsi="Arial" w:cs="Arial"/>
          <w:noProof/>
        </w:rPr>
      </w:pPr>
    </w:p>
    <w:p w14:paraId="07086A9C" w14:textId="71488926" w:rsidR="003460FC" w:rsidRDefault="001F7DD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6C27716" wp14:editId="6F0EF6EB">
            <wp:extent cx="7861935" cy="4623435"/>
            <wp:effectExtent l="0" t="0" r="0" b="0"/>
            <wp:docPr id="187953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47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9924" w14:textId="77777777" w:rsidR="006B0B39" w:rsidRDefault="006B0B39">
      <w:pPr>
        <w:rPr>
          <w:rFonts w:ascii="Arial" w:hAnsi="Arial" w:cs="Arial"/>
        </w:rPr>
      </w:pPr>
    </w:p>
    <w:p w14:paraId="2475FC4E" w14:textId="77777777" w:rsidR="003460FC" w:rsidRPr="00F5698B" w:rsidRDefault="001D09F7" w:rsidP="001F7D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Fig.7. </w:t>
      </w:r>
      <w:r w:rsidR="003460FC">
        <w:rPr>
          <w:rFonts w:ascii="Arial" w:hAnsi="Arial" w:cs="Arial"/>
        </w:rPr>
        <w:t xml:space="preserve">A colony of Asian weaver ant on </w:t>
      </w:r>
      <w:r w:rsidR="003460FC" w:rsidRPr="004633F8">
        <w:rPr>
          <w:rFonts w:ascii="Arial" w:hAnsi="Arial" w:cs="Arial"/>
          <w:i/>
        </w:rPr>
        <w:t>Milletia</w:t>
      </w:r>
      <w:r w:rsidR="003460FC">
        <w:rPr>
          <w:rFonts w:ascii="Arial" w:hAnsi="Arial" w:cs="Arial"/>
        </w:rPr>
        <w:t xml:space="preserve"> (Indian beech tree)</w:t>
      </w:r>
    </w:p>
    <w:p w14:paraId="5D5D0A56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626274" w14:textId="77777777" w:rsidR="00D90D39" w:rsidRDefault="00D90D39">
      <w:pPr>
        <w:rPr>
          <w:rFonts w:ascii="Arial" w:hAnsi="Arial" w:cs="Arial"/>
        </w:rPr>
      </w:pPr>
    </w:p>
    <w:p w14:paraId="3A67D47B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4F5271" w14:textId="77777777" w:rsidR="00D90D39" w:rsidRDefault="00D90D39">
      <w:pPr>
        <w:rPr>
          <w:rFonts w:ascii="Arial" w:hAnsi="Arial" w:cs="Arial"/>
        </w:rPr>
      </w:pPr>
    </w:p>
    <w:p w14:paraId="4A1A9822" w14:textId="77777777" w:rsidR="00D90D39" w:rsidRDefault="00D90D39" w:rsidP="006B0B39">
      <w:pPr>
        <w:rPr>
          <w:rFonts w:ascii="Arial" w:hAnsi="Arial" w:cs="Arial"/>
        </w:rPr>
        <w:sectPr w:rsidR="00D90D39" w:rsidSect="00D90D39">
          <w:pgSz w:w="15840" w:h="12240" w:orient="landscape"/>
          <w:pgMar w:top="2019" w:right="2019" w:bottom="2019" w:left="1440" w:header="720" w:footer="1123" w:gutter="0"/>
          <w:cols w:space="720"/>
          <w:docGrid w:linePitch="272"/>
        </w:sectPr>
      </w:pPr>
    </w:p>
    <w:p w14:paraId="794B3D72" w14:textId="77777777" w:rsidR="00EF59A5" w:rsidRDefault="003460FC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Be</w:t>
      </w:r>
      <w:r w:rsidR="00C54245">
        <w:rPr>
          <w:rFonts w:ascii="Arial" w:hAnsi="Arial" w:cs="Arial"/>
        </w:rPr>
        <w:t>cause of</w:t>
      </w:r>
      <w:r w:rsidR="00DA0B2D">
        <w:rPr>
          <w:rFonts w:ascii="Arial" w:hAnsi="Arial" w:cs="Arial"/>
        </w:rPr>
        <w:t xml:space="preserve"> </w:t>
      </w:r>
      <w:r w:rsidR="00706473">
        <w:rPr>
          <w:rFonts w:ascii="Arial" w:hAnsi="Arial" w:cs="Arial"/>
        </w:rPr>
        <w:t xml:space="preserve">the </w:t>
      </w:r>
      <w:r w:rsidR="009659D6">
        <w:rPr>
          <w:rFonts w:ascii="Arial" w:hAnsi="Arial" w:cs="Arial"/>
        </w:rPr>
        <w:t>extraordinary cooperative</w:t>
      </w:r>
      <w:r w:rsidR="0079332E">
        <w:rPr>
          <w:rFonts w:ascii="Arial" w:hAnsi="Arial" w:cs="Arial"/>
        </w:rPr>
        <w:t xml:space="preserve"> habit</w:t>
      </w:r>
      <w:r w:rsidR="0070647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C54245">
        <w:rPr>
          <w:rFonts w:ascii="Arial" w:hAnsi="Arial" w:cs="Arial"/>
        </w:rPr>
        <w:t>of red weaver ants</w:t>
      </w:r>
      <w:r w:rsidR="0051403A">
        <w:rPr>
          <w:rFonts w:ascii="Arial" w:hAnsi="Arial" w:cs="Arial"/>
        </w:rPr>
        <w:t xml:space="preserve">, </w:t>
      </w:r>
      <w:r w:rsidR="00075DC3">
        <w:rPr>
          <w:rFonts w:ascii="Arial" w:hAnsi="Arial" w:cs="Arial"/>
        </w:rPr>
        <w:t xml:space="preserve">it </w:t>
      </w:r>
      <w:r w:rsidR="00A1238D">
        <w:rPr>
          <w:rFonts w:ascii="Arial" w:hAnsi="Arial" w:cs="Arial"/>
        </w:rPr>
        <w:t>p</w:t>
      </w:r>
      <w:r w:rsidR="00075DC3">
        <w:rPr>
          <w:rFonts w:ascii="Arial" w:hAnsi="Arial" w:cs="Arial"/>
        </w:rPr>
        <w:t>ut a special footprint among all arthropods.</w:t>
      </w:r>
      <w:r w:rsidR="00D90D39">
        <w:rPr>
          <w:rFonts w:ascii="Arial" w:hAnsi="Arial" w:cs="Arial"/>
        </w:rPr>
        <w:t xml:space="preserve"> </w:t>
      </w:r>
      <w:commentRangeStart w:id="3"/>
      <w:r w:rsidR="0068175A">
        <w:rPr>
          <w:rFonts w:ascii="Arial" w:hAnsi="Arial" w:cs="Arial"/>
        </w:rPr>
        <w:t>Besides the</w:t>
      </w:r>
      <w:r w:rsidR="00FB2C83">
        <w:rPr>
          <w:rFonts w:ascii="Arial" w:hAnsi="Arial" w:cs="Arial"/>
        </w:rPr>
        <w:t xml:space="preserve"> study of nest construction by</w:t>
      </w:r>
      <w:r w:rsidR="00C062C0">
        <w:rPr>
          <w:rFonts w:ascii="Arial" w:hAnsi="Arial" w:cs="Arial"/>
        </w:rPr>
        <w:t xml:space="preserve"> the</w:t>
      </w:r>
      <w:r w:rsidR="00FB2C83">
        <w:rPr>
          <w:rFonts w:ascii="Arial" w:hAnsi="Arial" w:cs="Arial"/>
        </w:rPr>
        <w:t xml:space="preserve"> red weaver ant</w:t>
      </w:r>
      <w:r w:rsidR="006D2CE1">
        <w:rPr>
          <w:rFonts w:ascii="Arial" w:hAnsi="Arial" w:cs="Arial"/>
        </w:rPr>
        <w:t xml:space="preserve">, </w:t>
      </w:r>
      <w:r w:rsidR="006D249C">
        <w:rPr>
          <w:rFonts w:ascii="Arial" w:hAnsi="Arial" w:cs="Arial"/>
        </w:rPr>
        <w:t xml:space="preserve">I was </w:t>
      </w:r>
      <w:r w:rsidR="00B75555">
        <w:rPr>
          <w:rFonts w:ascii="Arial" w:hAnsi="Arial" w:cs="Arial"/>
        </w:rPr>
        <w:t>astonished</w:t>
      </w:r>
      <w:r w:rsidR="00DA0B2D">
        <w:rPr>
          <w:rFonts w:ascii="Arial" w:hAnsi="Arial" w:cs="Arial"/>
        </w:rPr>
        <w:t xml:space="preserve"> </w:t>
      </w:r>
      <w:r w:rsidR="006B5831">
        <w:rPr>
          <w:rFonts w:ascii="Arial" w:hAnsi="Arial" w:cs="Arial"/>
        </w:rPr>
        <w:t xml:space="preserve">to know </w:t>
      </w:r>
      <w:r w:rsidR="00E11DE5">
        <w:rPr>
          <w:rFonts w:ascii="Arial" w:hAnsi="Arial" w:cs="Arial"/>
        </w:rPr>
        <w:t xml:space="preserve">that </w:t>
      </w:r>
      <w:r w:rsidR="006B5831">
        <w:rPr>
          <w:rFonts w:ascii="Arial" w:hAnsi="Arial" w:cs="Arial"/>
        </w:rPr>
        <w:t xml:space="preserve">these ants are being </w:t>
      </w:r>
      <w:r w:rsidR="00A603CC">
        <w:rPr>
          <w:rFonts w:ascii="Arial" w:hAnsi="Arial" w:cs="Arial"/>
        </w:rPr>
        <w:t>used as a conventional food in</w:t>
      </w:r>
      <w:r w:rsidR="008C6189">
        <w:rPr>
          <w:rFonts w:ascii="Arial" w:hAnsi="Arial" w:cs="Arial"/>
        </w:rPr>
        <w:t xml:space="preserve"> the</w:t>
      </w:r>
      <w:r w:rsidR="00A603CC">
        <w:rPr>
          <w:rFonts w:ascii="Arial" w:hAnsi="Arial" w:cs="Arial"/>
        </w:rPr>
        <w:t xml:space="preserve"> local</w:t>
      </w:r>
      <w:r w:rsidR="00C266C9">
        <w:rPr>
          <w:rFonts w:ascii="Arial" w:hAnsi="Arial" w:cs="Arial"/>
        </w:rPr>
        <w:t xml:space="preserve"> tribal</w:t>
      </w:r>
      <w:r w:rsidR="00767218">
        <w:rPr>
          <w:rFonts w:ascii="Arial" w:hAnsi="Arial" w:cs="Arial"/>
        </w:rPr>
        <w:t xml:space="preserve"> community and also </w:t>
      </w:r>
      <w:r w:rsidR="00C97E6F">
        <w:rPr>
          <w:rFonts w:ascii="Arial" w:hAnsi="Arial" w:cs="Arial"/>
        </w:rPr>
        <w:t xml:space="preserve">these ants are used </w:t>
      </w:r>
      <w:r w:rsidR="007A5464">
        <w:rPr>
          <w:rFonts w:ascii="Arial" w:hAnsi="Arial" w:cs="Arial"/>
        </w:rPr>
        <w:t>in therapeutic medicine to cure deadly diseases</w:t>
      </w:r>
      <w:r w:rsidR="00CA1385">
        <w:rPr>
          <w:rFonts w:ascii="Arial" w:hAnsi="Arial" w:cs="Arial"/>
        </w:rPr>
        <w:t xml:space="preserve">. </w:t>
      </w:r>
      <w:commentRangeEnd w:id="3"/>
      <w:r w:rsidR="0037019F">
        <w:rPr>
          <w:rStyle w:val="CommentReference"/>
          <w:rFonts w:ascii="Arial" w:hAnsi="Arial" w:cs="Arial"/>
          <w:sz w:val="20"/>
          <w:szCs w:val="20"/>
        </w:rPr>
        <w:commentReference w:id="3"/>
      </w:r>
      <w:r w:rsidR="00F94B44">
        <w:rPr>
          <w:rFonts w:ascii="Arial" w:hAnsi="Arial" w:cs="Arial"/>
        </w:rPr>
        <w:t>Overall</w:t>
      </w:r>
      <w:r w:rsidR="0066620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F94B44">
        <w:rPr>
          <w:rFonts w:ascii="Arial" w:hAnsi="Arial" w:cs="Arial"/>
        </w:rPr>
        <w:t xml:space="preserve">we </w:t>
      </w:r>
      <w:r w:rsidR="005F2A9A">
        <w:rPr>
          <w:rFonts w:ascii="Arial" w:hAnsi="Arial" w:cs="Arial"/>
        </w:rPr>
        <w:t xml:space="preserve">found some distinctive </w:t>
      </w:r>
      <w:r w:rsidR="001B1371">
        <w:rPr>
          <w:rFonts w:ascii="Arial" w:hAnsi="Arial" w:cs="Arial"/>
        </w:rPr>
        <w:t>finding</w:t>
      </w:r>
      <w:r w:rsidR="00285C3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EB78CE">
        <w:rPr>
          <w:rFonts w:ascii="Arial" w:hAnsi="Arial" w:cs="Arial"/>
        </w:rPr>
        <w:t>about red weaver ants</w:t>
      </w:r>
      <w:r w:rsidR="00947311">
        <w:rPr>
          <w:rFonts w:ascii="Arial" w:hAnsi="Arial" w:cs="Arial"/>
        </w:rPr>
        <w:t xml:space="preserve">, </w:t>
      </w:r>
      <w:r w:rsidR="001B1371">
        <w:rPr>
          <w:rFonts w:ascii="Arial" w:hAnsi="Arial" w:cs="Arial"/>
        </w:rPr>
        <w:t>such as</w:t>
      </w:r>
      <w:r w:rsidR="00DA0B2D">
        <w:rPr>
          <w:rFonts w:ascii="Arial" w:hAnsi="Arial" w:cs="Arial"/>
        </w:rPr>
        <w:t xml:space="preserve"> </w:t>
      </w:r>
      <w:r w:rsidR="00C662D8">
        <w:rPr>
          <w:rFonts w:ascii="Arial" w:hAnsi="Arial" w:cs="Arial"/>
        </w:rPr>
        <w:t xml:space="preserve">their </w:t>
      </w:r>
      <w:r w:rsidR="00566BB5">
        <w:rPr>
          <w:rFonts w:ascii="Arial" w:hAnsi="Arial" w:cs="Arial"/>
        </w:rPr>
        <w:t xml:space="preserve">unique </w:t>
      </w:r>
      <w:r w:rsidR="009D0F17">
        <w:rPr>
          <w:rFonts w:ascii="Arial" w:hAnsi="Arial" w:cs="Arial"/>
        </w:rPr>
        <w:t>nest</w:t>
      </w:r>
      <w:r w:rsidR="00DC4371">
        <w:rPr>
          <w:rFonts w:ascii="Arial" w:hAnsi="Arial" w:cs="Arial"/>
        </w:rPr>
        <w:t>-</w:t>
      </w:r>
      <w:r w:rsidR="009D0F17">
        <w:rPr>
          <w:rFonts w:ascii="Arial" w:hAnsi="Arial" w:cs="Arial"/>
        </w:rPr>
        <w:t>building behavior</w:t>
      </w:r>
      <w:r w:rsidR="00FA4211">
        <w:rPr>
          <w:rFonts w:ascii="Arial" w:hAnsi="Arial" w:cs="Arial"/>
        </w:rPr>
        <w:t xml:space="preserve">, </w:t>
      </w:r>
      <w:r w:rsidR="00FD6C32">
        <w:rPr>
          <w:rFonts w:ascii="Arial" w:hAnsi="Arial" w:cs="Arial"/>
        </w:rPr>
        <w:t xml:space="preserve">medicinal importance, </w:t>
      </w:r>
      <w:r w:rsidR="00EB78CE">
        <w:rPr>
          <w:rFonts w:ascii="Arial" w:hAnsi="Arial" w:cs="Arial"/>
        </w:rPr>
        <w:t>nutritious food for</w:t>
      </w:r>
      <w:r w:rsidR="00537C72">
        <w:rPr>
          <w:rFonts w:ascii="Arial" w:hAnsi="Arial" w:cs="Arial"/>
        </w:rPr>
        <w:t xml:space="preserve"> the</w:t>
      </w:r>
      <w:r w:rsidR="00EB78CE">
        <w:rPr>
          <w:rFonts w:ascii="Arial" w:hAnsi="Arial" w:cs="Arial"/>
        </w:rPr>
        <w:t xml:space="preserve"> local </w:t>
      </w:r>
      <w:r w:rsidR="004119BF">
        <w:rPr>
          <w:rFonts w:ascii="Arial" w:hAnsi="Arial" w:cs="Arial"/>
        </w:rPr>
        <w:t xml:space="preserve">community, </w:t>
      </w:r>
      <w:r w:rsidR="00AA55E5">
        <w:rPr>
          <w:rFonts w:ascii="Arial" w:hAnsi="Arial" w:cs="Arial"/>
        </w:rPr>
        <w:t>commercial value,</w:t>
      </w:r>
      <w:r w:rsidR="009D04FA">
        <w:rPr>
          <w:rFonts w:ascii="Arial" w:hAnsi="Arial" w:cs="Arial"/>
        </w:rPr>
        <w:t xml:space="preserve"> natural</w:t>
      </w:r>
      <w:r w:rsidR="002C78B4">
        <w:rPr>
          <w:rFonts w:ascii="Arial" w:hAnsi="Arial" w:cs="Arial"/>
        </w:rPr>
        <w:t xml:space="preserve"> biocontrol agent,</w:t>
      </w:r>
      <w:r w:rsidR="00107F77">
        <w:rPr>
          <w:rFonts w:ascii="Arial" w:hAnsi="Arial" w:cs="Arial"/>
        </w:rPr>
        <w:t xml:space="preserve"> etc.</w:t>
      </w:r>
      <w:r w:rsidR="007C3D84">
        <w:rPr>
          <w:rFonts w:ascii="Arial" w:hAnsi="Arial" w:cs="Arial"/>
        </w:rPr>
        <w:t xml:space="preserve"> C</w:t>
      </w:r>
      <w:r w:rsidR="00712D65">
        <w:rPr>
          <w:rFonts w:ascii="Arial" w:hAnsi="Arial" w:cs="Arial"/>
        </w:rPr>
        <w:t>ultivat</w:t>
      </w:r>
      <w:r w:rsidR="00C30B58">
        <w:rPr>
          <w:rFonts w:ascii="Arial" w:hAnsi="Arial" w:cs="Arial"/>
        </w:rPr>
        <w:t>ion</w:t>
      </w:r>
      <w:r w:rsidR="00DA0B2D">
        <w:rPr>
          <w:rFonts w:ascii="Arial" w:hAnsi="Arial" w:cs="Arial"/>
        </w:rPr>
        <w:t xml:space="preserve"> </w:t>
      </w:r>
      <w:r w:rsidR="00C30B58">
        <w:rPr>
          <w:rFonts w:ascii="Arial" w:hAnsi="Arial" w:cs="Arial"/>
        </w:rPr>
        <w:t>of</w:t>
      </w:r>
      <w:r w:rsidR="00DA0B2D">
        <w:rPr>
          <w:rFonts w:ascii="Arial" w:hAnsi="Arial" w:cs="Arial"/>
        </w:rPr>
        <w:t xml:space="preserve"> </w:t>
      </w:r>
      <w:r w:rsidR="00712D65">
        <w:rPr>
          <w:rFonts w:ascii="Arial" w:hAnsi="Arial" w:cs="Arial"/>
        </w:rPr>
        <w:t>these ants in</w:t>
      </w:r>
      <w:r w:rsidR="00C30B58">
        <w:rPr>
          <w:rFonts w:ascii="Arial" w:hAnsi="Arial" w:cs="Arial"/>
        </w:rPr>
        <w:t xml:space="preserve"> horticulture </w:t>
      </w:r>
      <w:r w:rsidR="00CD4AE5">
        <w:rPr>
          <w:rFonts w:ascii="Arial" w:hAnsi="Arial" w:cs="Arial"/>
        </w:rPr>
        <w:t>practices</w:t>
      </w:r>
      <w:r w:rsidR="00C30B58">
        <w:rPr>
          <w:rFonts w:ascii="Arial" w:hAnsi="Arial" w:cs="Arial"/>
        </w:rPr>
        <w:t xml:space="preserve"> will</w:t>
      </w:r>
      <w:r w:rsidR="005554B9">
        <w:rPr>
          <w:rFonts w:ascii="Arial" w:hAnsi="Arial" w:cs="Arial"/>
        </w:rPr>
        <w:t xml:space="preserve"> yield greater</w:t>
      </w:r>
      <w:r w:rsidR="000D642E">
        <w:rPr>
          <w:rFonts w:ascii="Arial" w:hAnsi="Arial" w:cs="Arial"/>
        </w:rPr>
        <w:t xml:space="preserve"> </w:t>
      </w:r>
      <w:r w:rsidR="007D3348">
        <w:rPr>
          <w:rFonts w:ascii="Arial" w:hAnsi="Arial" w:cs="Arial"/>
        </w:rPr>
        <w:t>benefits</w:t>
      </w:r>
      <w:r w:rsidR="005554B9">
        <w:rPr>
          <w:rFonts w:ascii="Arial" w:hAnsi="Arial" w:cs="Arial"/>
        </w:rPr>
        <w:t xml:space="preserve"> to </w:t>
      </w:r>
      <w:r w:rsidR="00D92DFE">
        <w:rPr>
          <w:rFonts w:ascii="Arial" w:hAnsi="Arial" w:cs="Arial"/>
        </w:rPr>
        <w:t xml:space="preserve">farmers and </w:t>
      </w:r>
      <w:r w:rsidR="00FB1EAF">
        <w:rPr>
          <w:rFonts w:ascii="Arial" w:hAnsi="Arial" w:cs="Arial"/>
        </w:rPr>
        <w:t>cultivators</w:t>
      </w:r>
      <w:r w:rsidR="00D92DFE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r w:rsidR="006A7813">
        <w:rPr>
          <w:rFonts w:ascii="Arial" w:hAnsi="Arial" w:cs="Arial"/>
        </w:rPr>
        <w:t>So in</w:t>
      </w:r>
      <w:r w:rsidR="0036048D">
        <w:rPr>
          <w:rFonts w:ascii="Arial" w:hAnsi="Arial" w:cs="Arial"/>
        </w:rPr>
        <w:t xml:space="preserve"> horticulture</w:t>
      </w:r>
      <w:r w:rsidR="00577F2A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B46797">
        <w:rPr>
          <w:rFonts w:ascii="Arial" w:hAnsi="Arial" w:cs="Arial"/>
        </w:rPr>
        <w:t>certain crops should be prefe</w:t>
      </w:r>
      <w:r w:rsidR="00C6203C">
        <w:rPr>
          <w:rFonts w:ascii="Arial" w:hAnsi="Arial" w:cs="Arial"/>
        </w:rPr>
        <w:t>r</w:t>
      </w:r>
      <w:r w:rsidR="00B46797">
        <w:rPr>
          <w:rFonts w:ascii="Arial" w:hAnsi="Arial" w:cs="Arial"/>
        </w:rPr>
        <w:t>red</w:t>
      </w:r>
      <w:r w:rsidR="009D2E2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09553C">
        <w:rPr>
          <w:rFonts w:ascii="Arial" w:hAnsi="Arial" w:cs="Arial"/>
        </w:rPr>
        <w:t>such as</w:t>
      </w:r>
      <w:r w:rsidR="007B3ED5">
        <w:rPr>
          <w:rFonts w:ascii="Arial" w:hAnsi="Arial" w:cs="Arial"/>
        </w:rPr>
        <w:t xml:space="preserve"> mango tree, </w:t>
      </w:r>
      <w:r w:rsidR="00C94C6A">
        <w:rPr>
          <w:rFonts w:ascii="Arial" w:hAnsi="Arial" w:cs="Arial"/>
        </w:rPr>
        <w:t>orange tree</w:t>
      </w:r>
      <w:r w:rsidR="0002045B">
        <w:rPr>
          <w:rFonts w:ascii="Arial" w:hAnsi="Arial" w:cs="Arial"/>
        </w:rPr>
        <w:t xml:space="preserve">, </w:t>
      </w:r>
      <w:r w:rsidR="0092234F">
        <w:rPr>
          <w:rFonts w:ascii="Arial" w:hAnsi="Arial" w:cs="Arial"/>
        </w:rPr>
        <w:t>litchi orcha</w:t>
      </w:r>
      <w:r w:rsidR="00363E31">
        <w:rPr>
          <w:rFonts w:ascii="Arial" w:hAnsi="Arial" w:cs="Arial"/>
        </w:rPr>
        <w:t>rds</w:t>
      </w:r>
      <w:r w:rsidR="00DB2C9A">
        <w:rPr>
          <w:rFonts w:ascii="Arial" w:hAnsi="Arial" w:cs="Arial"/>
        </w:rPr>
        <w:t xml:space="preserve">, tea, </w:t>
      </w:r>
      <w:r w:rsidR="00363E31">
        <w:rPr>
          <w:rFonts w:ascii="Arial" w:hAnsi="Arial" w:cs="Arial"/>
        </w:rPr>
        <w:t>guavas,</w:t>
      </w:r>
      <w:r w:rsidR="000D642E">
        <w:rPr>
          <w:rFonts w:ascii="Arial" w:hAnsi="Arial" w:cs="Arial"/>
        </w:rPr>
        <w:t xml:space="preserve"> </w:t>
      </w:r>
      <w:r w:rsidR="00E87772">
        <w:rPr>
          <w:rFonts w:ascii="Arial" w:hAnsi="Arial" w:cs="Arial"/>
        </w:rPr>
        <w:t>coconut tree,</w:t>
      </w:r>
      <w:r w:rsidR="00F74BBC">
        <w:rPr>
          <w:rFonts w:ascii="Arial" w:hAnsi="Arial" w:cs="Arial"/>
        </w:rPr>
        <w:t xml:space="preserve"> t</w:t>
      </w:r>
      <w:r w:rsidR="0002045B">
        <w:rPr>
          <w:rFonts w:ascii="Arial" w:hAnsi="Arial" w:cs="Arial"/>
        </w:rPr>
        <w:t>eak tree, cashew tree,</w:t>
      </w:r>
      <w:r w:rsidR="000D642E">
        <w:rPr>
          <w:rFonts w:ascii="Arial" w:hAnsi="Arial" w:cs="Arial"/>
        </w:rPr>
        <w:t xml:space="preserve"> </w:t>
      </w:r>
      <w:r w:rsidR="007A5BC8">
        <w:rPr>
          <w:rFonts w:ascii="Arial" w:hAnsi="Arial" w:cs="Arial"/>
        </w:rPr>
        <w:t>etc</w:t>
      </w:r>
      <w:r w:rsidR="00950352">
        <w:rPr>
          <w:rFonts w:ascii="Arial" w:hAnsi="Arial" w:cs="Arial"/>
        </w:rPr>
        <w:t>.</w:t>
      </w:r>
      <w:r w:rsidR="007A5BC8">
        <w:rPr>
          <w:rFonts w:ascii="Arial" w:hAnsi="Arial" w:cs="Arial"/>
        </w:rPr>
        <w:t xml:space="preserve"> for </w:t>
      </w:r>
      <w:r w:rsidR="00D8144C">
        <w:rPr>
          <w:rFonts w:ascii="Arial" w:hAnsi="Arial" w:cs="Arial"/>
        </w:rPr>
        <w:t>red weaver ants</w:t>
      </w:r>
      <w:r w:rsidR="007A5BC8">
        <w:rPr>
          <w:rFonts w:ascii="Arial" w:hAnsi="Arial" w:cs="Arial"/>
        </w:rPr>
        <w:t xml:space="preserve"> commerciali</w:t>
      </w:r>
      <w:r w:rsidR="00A05448">
        <w:rPr>
          <w:rFonts w:ascii="Arial" w:hAnsi="Arial" w:cs="Arial"/>
        </w:rPr>
        <w:t>z</w:t>
      </w:r>
      <w:r w:rsidR="007A5BC8">
        <w:rPr>
          <w:rFonts w:ascii="Arial" w:hAnsi="Arial" w:cs="Arial"/>
        </w:rPr>
        <w:t>ation</w:t>
      </w:r>
      <w:r w:rsidR="00A05448">
        <w:rPr>
          <w:rFonts w:ascii="Arial" w:hAnsi="Arial" w:cs="Arial"/>
        </w:rPr>
        <w:t xml:space="preserve">, </w:t>
      </w:r>
      <w:r w:rsidR="007A5BC8">
        <w:rPr>
          <w:rFonts w:ascii="Arial" w:hAnsi="Arial" w:cs="Arial"/>
        </w:rPr>
        <w:t xml:space="preserve">and </w:t>
      </w:r>
      <w:r w:rsidR="00C96193">
        <w:rPr>
          <w:rFonts w:ascii="Arial" w:hAnsi="Arial" w:cs="Arial"/>
        </w:rPr>
        <w:t xml:space="preserve">gets its </w:t>
      </w:r>
      <w:r w:rsidR="007A5BC8">
        <w:rPr>
          <w:rFonts w:ascii="Arial" w:hAnsi="Arial" w:cs="Arial"/>
        </w:rPr>
        <w:t>direct benefits to</w:t>
      </w:r>
      <w:r w:rsidR="00FE469A">
        <w:rPr>
          <w:rFonts w:ascii="Arial" w:hAnsi="Arial" w:cs="Arial"/>
        </w:rPr>
        <w:t xml:space="preserve"> the</w:t>
      </w:r>
      <w:r w:rsidR="007A5BC8">
        <w:rPr>
          <w:rFonts w:ascii="Arial" w:hAnsi="Arial" w:cs="Arial"/>
        </w:rPr>
        <w:t xml:space="preserve"> local </w:t>
      </w:r>
      <w:r w:rsidR="00D8144C">
        <w:rPr>
          <w:rFonts w:ascii="Arial" w:hAnsi="Arial" w:cs="Arial"/>
        </w:rPr>
        <w:t>community</w:t>
      </w:r>
      <w:r w:rsidR="00DA0B2D">
        <w:rPr>
          <w:rFonts w:ascii="Arial" w:hAnsi="Arial" w:cs="Arial"/>
        </w:rPr>
        <w:t xml:space="preserve"> </w:t>
      </w:r>
      <w:r w:rsidR="00EA0300">
        <w:rPr>
          <w:rFonts w:ascii="Arial" w:hAnsi="Arial" w:cs="Arial"/>
        </w:rPr>
        <w:t>(Thurman et al., 2019).</w:t>
      </w:r>
      <w:r w:rsidR="00DA0B2D">
        <w:rPr>
          <w:rFonts w:ascii="Arial" w:hAnsi="Arial" w:cs="Arial"/>
        </w:rPr>
        <w:t xml:space="preserve"> </w:t>
      </w:r>
      <w:r w:rsidR="00061F3F">
        <w:rPr>
          <w:rFonts w:ascii="Arial" w:hAnsi="Arial" w:cs="Arial"/>
        </w:rPr>
        <w:t>Apart from</w:t>
      </w:r>
      <w:r w:rsidR="004319B3">
        <w:rPr>
          <w:rFonts w:ascii="Arial" w:hAnsi="Arial" w:cs="Arial"/>
        </w:rPr>
        <w:t xml:space="preserve"> these </w:t>
      </w:r>
      <w:r w:rsidR="00D11D91">
        <w:rPr>
          <w:rFonts w:ascii="Arial" w:hAnsi="Arial" w:cs="Arial"/>
        </w:rPr>
        <w:t>benefi</w:t>
      </w:r>
      <w:r w:rsidR="004319B3">
        <w:rPr>
          <w:rFonts w:ascii="Arial" w:hAnsi="Arial" w:cs="Arial"/>
        </w:rPr>
        <w:t xml:space="preserve">ts, </w:t>
      </w:r>
      <w:r w:rsidR="00061F3F">
        <w:rPr>
          <w:rFonts w:ascii="Arial" w:hAnsi="Arial" w:cs="Arial"/>
        </w:rPr>
        <w:t xml:space="preserve">some </w:t>
      </w:r>
      <w:r w:rsidR="005D6FBB">
        <w:rPr>
          <w:rFonts w:ascii="Arial" w:hAnsi="Arial" w:cs="Arial"/>
        </w:rPr>
        <w:t>difficulties</w:t>
      </w:r>
      <w:r w:rsidR="004319B3">
        <w:rPr>
          <w:rFonts w:ascii="Arial" w:hAnsi="Arial" w:cs="Arial"/>
        </w:rPr>
        <w:t xml:space="preserve"> also</w:t>
      </w:r>
      <w:r w:rsidR="005D6FBB">
        <w:rPr>
          <w:rFonts w:ascii="Arial" w:hAnsi="Arial" w:cs="Arial"/>
        </w:rPr>
        <w:t xml:space="preserve"> arise</w:t>
      </w:r>
      <w:r w:rsidR="00D74777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9816E1">
        <w:rPr>
          <w:rFonts w:ascii="Arial" w:hAnsi="Arial" w:cs="Arial"/>
        </w:rPr>
        <w:t xml:space="preserve">such as </w:t>
      </w:r>
      <w:r w:rsidR="002825BB">
        <w:rPr>
          <w:rFonts w:ascii="Arial" w:hAnsi="Arial" w:cs="Arial"/>
        </w:rPr>
        <w:t xml:space="preserve">the </w:t>
      </w:r>
      <w:r w:rsidR="009816E1">
        <w:rPr>
          <w:rFonts w:ascii="Arial" w:hAnsi="Arial" w:cs="Arial"/>
        </w:rPr>
        <w:t xml:space="preserve">proper </w:t>
      </w:r>
      <w:r w:rsidR="00A100BE">
        <w:rPr>
          <w:rFonts w:ascii="Arial" w:hAnsi="Arial" w:cs="Arial"/>
        </w:rPr>
        <w:t>maintenance of ant population</w:t>
      </w:r>
      <w:r w:rsidR="004F28B3">
        <w:rPr>
          <w:rFonts w:ascii="Arial" w:hAnsi="Arial" w:cs="Arial"/>
        </w:rPr>
        <w:t>s</w:t>
      </w:r>
      <w:r w:rsidR="00A100BE">
        <w:rPr>
          <w:rFonts w:ascii="Arial" w:hAnsi="Arial" w:cs="Arial"/>
        </w:rPr>
        <w:t xml:space="preserve">, </w:t>
      </w:r>
      <w:r w:rsidR="00560791">
        <w:rPr>
          <w:rFonts w:ascii="Arial" w:hAnsi="Arial" w:cs="Arial"/>
        </w:rPr>
        <w:t>educati</w:t>
      </w:r>
      <w:r w:rsidR="00AC5058">
        <w:rPr>
          <w:rFonts w:ascii="Arial" w:hAnsi="Arial" w:cs="Arial"/>
        </w:rPr>
        <w:t xml:space="preserve">ng </w:t>
      </w:r>
      <w:r w:rsidR="00560791">
        <w:rPr>
          <w:rFonts w:ascii="Arial" w:hAnsi="Arial" w:cs="Arial"/>
        </w:rPr>
        <w:t>local people</w:t>
      </w:r>
      <w:r w:rsidR="00AD3DC4">
        <w:rPr>
          <w:rFonts w:ascii="Arial" w:hAnsi="Arial" w:cs="Arial"/>
        </w:rPr>
        <w:t xml:space="preserve"> for</w:t>
      </w:r>
      <w:r w:rsidR="00100CED">
        <w:rPr>
          <w:rFonts w:ascii="Arial" w:hAnsi="Arial" w:cs="Arial"/>
        </w:rPr>
        <w:t xml:space="preserve"> the safe </w:t>
      </w:r>
      <w:r w:rsidR="00AD3DC4">
        <w:rPr>
          <w:rFonts w:ascii="Arial" w:hAnsi="Arial" w:cs="Arial"/>
        </w:rPr>
        <w:t>hand</w:t>
      </w:r>
      <w:r w:rsidR="00E45F8F">
        <w:rPr>
          <w:rFonts w:ascii="Arial" w:hAnsi="Arial" w:cs="Arial"/>
        </w:rPr>
        <w:t>l</w:t>
      </w:r>
      <w:r w:rsidR="00AD3DC4">
        <w:rPr>
          <w:rFonts w:ascii="Arial" w:hAnsi="Arial" w:cs="Arial"/>
        </w:rPr>
        <w:t>ing of these an</w:t>
      </w:r>
      <w:r w:rsidR="00E45F8F">
        <w:rPr>
          <w:rFonts w:ascii="Arial" w:hAnsi="Arial" w:cs="Arial"/>
        </w:rPr>
        <w:t>t</w:t>
      </w:r>
      <w:r w:rsidR="00AD3DC4">
        <w:rPr>
          <w:rFonts w:ascii="Arial" w:hAnsi="Arial" w:cs="Arial"/>
        </w:rPr>
        <w:t xml:space="preserve"> species</w:t>
      </w:r>
      <w:r w:rsidR="00E47E85">
        <w:rPr>
          <w:rFonts w:ascii="Arial" w:hAnsi="Arial" w:cs="Arial"/>
        </w:rPr>
        <w:t xml:space="preserve"> without any damage to them</w:t>
      </w:r>
      <w:r w:rsidR="00121A15">
        <w:rPr>
          <w:rFonts w:ascii="Arial" w:hAnsi="Arial" w:cs="Arial"/>
        </w:rPr>
        <w:t>,</w:t>
      </w:r>
      <w:r w:rsidR="00401224">
        <w:rPr>
          <w:rFonts w:ascii="Arial" w:hAnsi="Arial" w:cs="Arial"/>
        </w:rPr>
        <w:t xml:space="preserve"> and the</w:t>
      </w:r>
      <w:r w:rsidR="001A08A5">
        <w:rPr>
          <w:rFonts w:ascii="Arial" w:hAnsi="Arial" w:cs="Arial"/>
        </w:rPr>
        <w:t xml:space="preserve"> selection of suitable crops for better</w:t>
      </w:r>
      <w:r w:rsidR="00FC3AF0">
        <w:rPr>
          <w:rFonts w:ascii="Arial" w:hAnsi="Arial" w:cs="Arial"/>
        </w:rPr>
        <w:t xml:space="preserve"> survival, growth</w:t>
      </w:r>
      <w:r w:rsidR="00A6741A">
        <w:rPr>
          <w:rFonts w:ascii="Arial" w:hAnsi="Arial" w:cs="Arial"/>
        </w:rPr>
        <w:t>,</w:t>
      </w:r>
      <w:r w:rsidR="00FC3AF0">
        <w:rPr>
          <w:rFonts w:ascii="Arial" w:hAnsi="Arial" w:cs="Arial"/>
        </w:rPr>
        <w:t xml:space="preserve"> and development of this ant species</w:t>
      </w:r>
      <w:r w:rsidR="00A6741A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r w:rsidR="00AE49DA">
        <w:rPr>
          <w:rFonts w:ascii="Arial" w:hAnsi="Arial" w:cs="Arial"/>
        </w:rPr>
        <w:t>As these ant species have its own ecological importance.</w:t>
      </w:r>
      <w:r w:rsidR="00E1462E">
        <w:rPr>
          <w:rFonts w:ascii="Arial" w:hAnsi="Arial" w:cs="Arial"/>
        </w:rPr>
        <w:t xml:space="preserve"> So</w:t>
      </w:r>
      <w:r w:rsidR="00DA0B2D">
        <w:rPr>
          <w:rFonts w:ascii="Arial" w:hAnsi="Arial" w:cs="Arial"/>
        </w:rPr>
        <w:t xml:space="preserve"> p</w:t>
      </w:r>
      <w:r w:rsidR="00121D86">
        <w:rPr>
          <w:rFonts w:ascii="Arial" w:hAnsi="Arial" w:cs="Arial"/>
        </w:rPr>
        <w:t>ublic</w:t>
      </w:r>
      <w:r w:rsidR="00CD01C3">
        <w:rPr>
          <w:rFonts w:ascii="Arial" w:hAnsi="Arial" w:cs="Arial"/>
        </w:rPr>
        <w:t xml:space="preserve"> awar</w:t>
      </w:r>
      <w:r w:rsidR="004402E6">
        <w:rPr>
          <w:rFonts w:ascii="Arial" w:hAnsi="Arial" w:cs="Arial"/>
        </w:rPr>
        <w:t>e</w:t>
      </w:r>
      <w:r w:rsidR="00CD01C3">
        <w:rPr>
          <w:rFonts w:ascii="Arial" w:hAnsi="Arial" w:cs="Arial"/>
        </w:rPr>
        <w:t xml:space="preserve">ness </w:t>
      </w:r>
      <w:r w:rsidR="003173F5">
        <w:rPr>
          <w:rFonts w:ascii="Arial" w:hAnsi="Arial" w:cs="Arial"/>
        </w:rPr>
        <w:t>should be created</w:t>
      </w:r>
      <w:r w:rsidR="000D642E">
        <w:rPr>
          <w:rFonts w:ascii="Arial" w:hAnsi="Arial" w:cs="Arial"/>
        </w:rPr>
        <w:t xml:space="preserve"> </w:t>
      </w:r>
      <w:r w:rsidR="009156A2">
        <w:rPr>
          <w:rFonts w:ascii="Arial" w:hAnsi="Arial" w:cs="Arial"/>
        </w:rPr>
        <w:t>for its</w:t>
      </w:r>
      <w:r w:rsidR="00310866">
        <w:rPr>
          <w:rFonts w:ascii="Arial" w:hAnsi="Arial" w:cs="Arial"/>
        </w:rPr>
        <w:t xml:space="preserve"> protection,</w:t>
      </w:r>
      <w:r w:rsidR="003459A5">
        <w:rPr>
          <w:rFonts w:ascii="Arial" w:hAnsi="Arial" w:cs="Arial"/>
        </w:rPr>
        <w:t xml:space="preserve"> accountability</w:t>
      </w:r>
      <w:r w:rsidR="004D2FD1">
        <w:rPr>
          <w:rFonts w:ascii="Arial" w:hAnsi="Arial" w:cs="Arial"/>
        </w:rPr>
        <w:t>,</w:t>
      </w:r>
      <w:r w:rsidR="00692F19">
        <w:rPr>
          <w:rFonts w:ascii="Arial" w:hAnsi="Arial" w:cs="Arial"/>
        </w:rPr>
        <w:t xml:space="preserve"> </w:t>
      </w:r>
      <w:r w:rsidR="002259B4">
        <w:rPr>
          <w:rFonts w:ascii="Arial" w:hAnsi="Arial" w:cs="Arial"/>
        </w:rPr>
        <w:t>and sustainable</w:t>
      </w:r>
      <w:r w:rsidR="00C14DE2">
        <w:rPr>
          <w:rFonts w:ascii="Arial" w:hAnsi="Arial" w:cs="Arial"/>
        </w:rPr>
        <w:t xml:space="preserve"> ecosystem</w:t>
      </w:r>
      <w:r w:rsidR="00095F2E">
        <w:rPr>
          <w:rFonts w:ascii="Arial" w:hAnsi="Arial" w:cs="Arial"/>
        </w:rPr>
        <w:t>s</w:t>
      </w:r>
      <w:r w:rsidR="00C14DE2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641BF6">
        <w:rPr>
          <w:rFonts w:ascii="Arial" w:hAnsi="Arial" w:cs="Arial"/>
        </w:rPr>
        <w:t xml:space="preserve">Further study </w:t>
      </w:r>
      <w:r w:rsidR="00CC00B9">
        <w:rPr>
          <w:rFonts w:ascii="Arial" w:hAnsi="Arial" w:cs="Arial"/>
        </w:rPr>
        <w:t>should be</w:t>
      </w:r>
      <w:r w:rsidR="00E1462E">
        <w:rPr>
          <w:rFonts w:ascii="Arial" w:hAnsi="Arial" w:cs="Arial"/>
        </w:rPr>
        <w:t xml:space="preserve"> taken</w:t>
      </w:r>
      <w:r w:rsidR="00CC00B9">
        <w:rPr>
          <w:rFonts w:ascii="Arial" w:hAnsi="Arial" w:cs="Arial"/>
        </w:rPr>
        <w:t xml:space="preserve"> in proper scientific approach </w:t>
      </w:r>
      <w:r w:rsidR="00C50B27">
        <w:rPr>
          <w:rFonts w:ascii="Arial" w:hAnsi="Arial" w:cs="Arial"/>
        </w:rPr>
        <w:t xml:space="preserve">to resolve this </w:t>
      </w:r>
      <w:r w:rsidR="007A218C">
        <w:rPr>
          <w:rFonts w:ascii="Arial" w:hAnsi="Arial" w:cs="Arial"/>
        </w:rPr>
        <w:t>surprising mystery</w:t>
      </w:r>
      <w:r w:rsidR="00204C50">
        <w:rPr>
          <w:rFonts w:ascii="Arial" w:hAnsi="Arial" w:cs="Arial"/>
        </w:rPr>
        <w:t xml:space="preserve"> of </w:t>
      </w:r>
      <w:r w:rsidR="00235278">
        <w:rPr>
          <w:rFonts w:ascii="Arial" w:hAnsi="Arial" w:cs="Arial"/>
        </w:rPr>
        <w:t xml:space="preserve">the </w:t>
      </w:r>
      <w:r w:rsidR="00204C50">
        <w:rPr>
          <w:rFonts w:ascii="Arial" w:hAnsi="Arial" w:cs="Arial"/>
        </w:rPr>
        <w:t xml:space="preserve">red weaver ant life </w:t>
      </w:r>
      <w:r w:rsidR="005B03DE">
        <w:rPr>
          <w:rFonts w:ascii="Arial" w:hAnsi="Arial" w:cs="Arial"/>
        </w:rPr>
        <w:t>history</w:t>
      </w:r>
      <w:r w:rsidR="008B2F67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8B2F67">
        <w:rPr>
          <w:rFonts w:ascii="Arial" w:hAnsi="Arial" w:cs="Arial"/>
        </w:rPr>
        <w:t>So</w:t>
      </w:r>
      <w:r w:rsidR="0047383C">
        <w:rPr>
          <w:rFonts w:ascii="Arial" w:hAnsi="Arial" w:cs="Arial"/>
        </w:rPr>
        <w:t xml:space="preserve"> for a bette</w:t>
      </w:r>
      <w:r w:rsidR="00C61668">
        <w:rPr>
          <w:rFonts w:ascii="Arial" w:hAnsi="Arial" w:cs="Arial"/>
        </w:rPr>
        <w:t xml:space="preserve">r </w:t>
      </w:r>
      <w:r w:rsidR="00385549">
        <w:rPr>
          <w:rFonts w:ascii="Arial" w:hAnsi="Arial" w:cs="Arial"/>
        </w:rPr>
        <w:t xml:space="preserve">future for rural socio-cultural </w:t>
      </w:r>
      <w:r w:rsidR="00AF342B">
        <w:rPr>
          <w:rFonts w:ascii="Arial" w:hAnsi="Arial" w:cs="Arial"/>
        </w:rPr>
        <w:t>and economic</w:t>
      </w:r>
      <w:r w:rsidR="000D642E">
        <w:rPr>
          <w:rFonts w:ascii="Arial" w:hAnsi="Arial" w:cs="Arial"/>
        </w:rPr>
        <w:t xml:space="preserve"> </w:t>
      </w:r>
      <w:r w:rsidR="00385549">
        <w:rPr>
          <w:rFonts w:ascii="Arial" w:hAnsi="Arial" w:cs="Arial"/>
        </w:rPr>
        <w:t>life</w:t>
      </w:r>
      <w:r w:rsidR="000D642E">
        <w:rPr>
          <w:rFonts w:ascii="Arial" w:hAnsi="Arial" w:cs="Arial"/>
        </w:rPr>
        <w:t xml:space="preserve">, </w:t>
      </w:r>
      <w:r w:rsidR="003741DD">
        <w:rPr>
          <w:rFonts w:ascii="Arial" w:hAnsi="Arial" w:cs="Arial"/>
        </w:rPr>
        <w:t xml:space="preserve">some </w:t>
      </w:r>
      <w:r w:rsidR="004D690E">
        <w:rPr>
          <w:rFonts w:ascii="Arial" w:hAnsi="Arial" w:cs="Arial"/>
        </w:rPr>
        <w:t>conserv</w:t>
      </w:r>
      <w:r w:rsidR="007878C8">
        <w:rPr>
          <w:rFonts w:ascii="Arial" w:hAnsi="Arial" w:cs="Arial"/>
        </w:rPr>
        <w:t>ation</w:t>
      </w:r>
      <w:r w:rsidR="004D690E">
        <w:rPr>
          <w:rFonts w:ascii="Arial" w:hAnsi="Arial" w:cs="Arial"/>
        </w:rPr>
        <w:t xml:space="preserve"> steps should be taken </w:t>
      </w:r>
      <w:r w:rsidR="00E76351">
        <w:rPr>
          <w:rFonts w:ascii="Arial" w:hAnsi="Arial" w:cs="Arial"/>
        </w:rPr>
        <w:t>for these</w:t>
      </w:r>
      <w:r w:rsidR="00A03BC9">
        <w:rPr>
          <w:rFonts w:ascii="Arial" w:hAnsi="Arial" w:cs="Arial"/>
        </w:rPr>
        <w:t xml:space="preserve"> weaver</w:t>
      </w:r>
      <w:r w:rsidR="00E76351">
        <w:rPr>
          <w:rFonts w:ascii="Arial" w:hAnsi="Arial" w:cs="Arial"/>
        </w:rPr>
        <w:t xml:space="preserve"> ants</w:t>
      </w:r>
      <w:r w:rsidR="001C5977">
        <w:rPr>
          <w:rFonts w:ascii="Arial" w:hAnsi="Arial" w:cs="Arial"/>
        </w:rPr>
        <w:t xml:space="preserve">, </w:t>
      </w:r>
      <w:r w:rsidR="00107BA7">
        <w:rPr>
          <w:rFonts w:ascii="Arial" w:hAnsi="Arial" w:cs="Arial"/>
        </w:rPr>
        <w:t xml:space="preserve">and this </w:t>
      </w:r>
      <w:r w:rsidR="00790F25">
        <w:rPr>
          <w:rFonts w:ascii="Arial" w:hAnsi="Arial" w:cs="Arial"/>
        </w:rPr>
        <w:t>is</w:t>
      </w:r>
      <w:r w:rsidR="00973DFE">
        <w:rPr>
          <w:rFonts w:ascii="Arial" w:hAnsi="Arial" w:cs="Arial"/>
        </w:rPr>
        <w:t xml:space="preserve"> the</w:t>
      </w:r>
      <w:r w:rsidR="00692F19">
        <w:rPr>
          <w:rFonts w:ascii="Arial" w:hAnsi="Arial" w:cs="Arial"/>
        </w:rPr>
        <w:t xml:space="preserve">  </w:t>
      </w:r>
      <w:r w:rsidR="00B23DA9">
        <w:rPr>
          <w:rFonts w:ascii="Arial" w:hAnsi="Arial" w:cs="Arial"/>
        </w:rPr>
        <w:t>need of the hour.</w:t>
      </w:r>
    </w:p>
    <w:p w14:paraId="56812A3C" w14:textId="77777777" w:rsidR="005D5CC9" w:rsidRDefault="005D5CC9" w:rsidP="00AB1216">
      <w:pPr>
        <w:spacing w:line="360" w:lineRule="auto"/>
        <w:jc w:val="both"/>
        <w:rPr>
          <w:rFonts w:ascii="Arial" w:hAnsi="Arial" w:cs="Arial"/>
        </w:rPr>
      </w:pPr>
    </w:p>
    <w:p w14:paraId="343E285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F9DBA8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10A176C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B317B87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45CB619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13C29E9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C4A177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171F9B5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C855C4F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3332E7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D89AD0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5C072D6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3024EB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A9192B2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DB5B1E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E777CD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8FDBA64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8E490A1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38D4588" w14:textId="77777777" w:rsidR="007E316E" w:rsidRPr="00104450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DB15277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26B573D4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1A294244" w14:textId="77777777" w:rsidR="00E75A9B" w:rsidRPr="00FB3A86" w:rsidRDefault="00E75A9B" w:rsidP="00441B6F">
      <w:pPr>
        <w:pStyle w:val="Body"/>
        <w:spacing w:after="0"/>
        <w:rPr>
          <w:rFonts w:ascii="Arial" w:hAnsi="Arial" w:cs="Arial"/>
        </w:rPr>
      </w:pPr>
    </w:p>
    <w:p w14:paraId="3BDFF1A9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1946BAC3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49778090" w14:textId="3149A4F1" w:rsidR="0031522C" w:rsidRPr="005D1E1E" w:rsidRDefault="003023C5" w:rsidP="005D1E1E">
      <w:pPr>
        <w:spacing w:line="360" w:lineRule="auto"/>
        <w:jc w:val="both"/>
        <w:rPr>
          <w:rFonts w:ascii="Arial" w:hAnsi="Arial" w:cs="Arial"/>
          <w:lang w:val="en-IN" w:eastAsia="en-IN" w:bidi="mr-IN"/>
        </w:rPr>
        <w:sectPr w:rsidR="0031522C" w:rsidRPr="005D1E1E" w:rsidSect="00D90D39">
          <w:pgSz w:w="12240" w:h="15840"/>
          <w:pgMar w:top="1440" w:right="2019" w:bottom="2019" w:left="2019" w:header="720" w:footer="1123" w:gutter="0"/>
          <w:cols w:space="720"/>
          <w:docGrid w:linePitch="272"/>
        </w:sectPr>
      </w:pPr>
      <w:r>
        <w:rPr>
          <w:rFonts w:ascii="Arial" w:hAnsi="Arial" w:cs="Arial"/>
          <w:lang w:val="en-IN" w:eastAsia="en-IN" w:bidi="mr-IN"/>
        </w:rPr>
        <w:t>The</w:t>
      </w:r>
      <w:r w:rsidR="00185C51">
        <w:rPr>
          <w:rFonts w:ascii="Arial" w:hAnsi="Arial" w:cs="Arial"/>
          <w:lang w:val="en-IN" w:eastAsia="en-IN" w:bidi="mr-IN"/>
        </w:rPr>
        <w:t xml:space="preserve"> abundance </w:t>
      </w:r>
      <w:r>
        <w:rPr>
          <w:rFonts w:ascii="Arial" w:hAnsi="Arial" w:cs="Arial"/>
          <w:lang w:val="en-IN" w:eastAsia="en-IN" w:bidi="mr-IN"/>
        </w:rPr>
        <w:t>of Asian Weaver ant</w:t>
      </w:r>
      <w:r w:rsidR="00F92D1C">
        <w:rPr>
          <w:rFonts w:ascii="Arial" w:hAnsi="Arial" w:cs="Arial"/>
          <w:lang w:val="en-IN" w:eastAsia="en-IN" w:bidi="mr-IN"/>
        </w:rPr>
        <w:t>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330548">
        <w:rPr>
          <w:rFonts w:ascii="Arial" w:hAnsi="Arial" w:cs="Arial"/>
          <w:lang w:val="en-IN" w:eastAsia="en-IN" w:bidi="mr-IN"/>
        </w:rPr>
        <w:t>i</w:t>
      </w:r>
      <w:r>
        <w:rPr>
          <w:rFonts w:ascii="Arial" w:hAnsi="Arial" w:cs="Arial"/>
          <w:lang w:val="en-IN" w:eastAsia="en-IN" w:bidi="mr-IN"/>
        </w:rPr>
        <w:t>n the Lal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Bahadur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Shastri Mahavidyalaya </w:t>
      </w:r>
      <w:r w:rsidR="00BA21C6">
        <w:rPr>
          <w:rFonts w:ascii="Arial" w:hAnsi="Arial" w:cs="Arial"/>
          <w:lang w:val="en-IN" w:eastAsia="en-IN" w:bidi="mr-IN"/>
        </w:rPr>
        <w:t>c</w:t>
      </w:r>
      <w:r>
        <w:rPr>
          <w:rFonts w:ascii="Arial" w:hAnsi="Arial" w:cs="Arial"/>
          <w:lang w:val="en-IN" w:eastAsia="en-IN" w:bidi="mr-IN"/>
        </w:rPr>
        <w:t>ampus is</w:t>
      </w:r>
      <w:r w:rsidR="00DE7745">
        <w:rPr>
          <w:rFonts w:ascii="Arial" w:hAnsi="Arial" w:cs="Arial"/>
          <w:lang w:val="en-IN" w:eastAsia="en-IN" w:bidi="mr-IN"/>
        </w:rPr>
        <w:t xml:space="preserve"> good enough</w:t>
      </w:r>
      <w:r>
        <w:rPr>
          <w:rFonts w:ascii="Arial" w:hAnsi="Arial" w:cs="Arial"/>
          <w:lang w:val="en-IN" w:eastAsia="en-IN" w:bidi="mr-IN"/>
        </w:rPr>
        <w:t>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This study </w:t>
      </w:r>
      <w:r w:rsidR="00595600">
        <w:rPr>
          <w:rFonts w:ascii="Arial" w:hAnsi="Arial" w:cs="Arial"/>
          <w:lang w:val="en-IN" w:eastAsia="en-IN" w:bidi="mr-IN"/>
        </w:rPr>
        <w:t xml:space="preserve">imply </w:t>
      </w:r>
      <w:r>
        <w:rPr>
          <w:rFonts w:ascii="Arial" w:hAnsi="Arial" w:cs="Arial"/>
          <w:lang w:val="en-IN" w:eastAsia="en-IN" w:bidi="mr-IN"/>
        </w:rPr>
        <w:t>nest-site selection</w:t>
      </w:r>
      <w:r w:rsidR="002916DE">
        <w:rPr>
          <w:rFonts w:ascii="Arial" w:hAnsi="Arial" w:cs="Arial"/>
          <w:lang w:val="en-IN" w:eastAsia="en-IN" w:bidi="mr-IN"/>
        </w:rPr>
        <w:t xml:space="preserve"> and</w:t>
      </w:r>
      <w:r w:rsidR="00A462A2">
        <w:rPr>
          <w:rFonts w:ascii="Arial" w:hAnsi="Arial" w:cs="Arial"/>
          <w:lang w:val="en-IN" w:eastAsia="en-IN" w:bidi="mr-IN"/>
        </w:rPr>
        <w:t xml:space="preserve"> nes</w:t>
      </w:r>
      <w:r w:rsidR="00264AEE">
        <w:rPr>
          <w:rFonts w:ascii="Arial" w:hAnsi="Arial" w:cs="Arial"/>
          <w:lang w:val="en-IN" w:eastAsia="en-IN" w:bidi="mr-IN"/>
        </w:rPr>
        <w:t>t building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5C5E4C">
        <w:rPr>
          <w:rFonts w:ascii="Arial" w:hAnsi="Arial" w:cs="Arial"/>
          <w:lang w:val="en-IN" w:eastAsia="en-IN" w:bidi="mr-IN"/>
        </w:rPr>
        <w:t>for queen</w:t>
      </w:r>
      <w:r w:rsidR="0065277E">
        <w:rPr>
          <w:rFonts w:ascii="Arial" w:hAnsi="Arial" w:cs="Arial"/>
          <w:lang w:val="en-IN" w:eastAsia="en-IN" w:bidi="mr-IN"/>
        </w:rPr>
        <w:t>s</w:t>
      </w:r>
      <w:r w:rsidR="005C5E4C">
        <w:rPr>
          <w:rFonts w:ascii="Arial" w:hAnsi="Arial" w:cs="Arial"/>
          <w:lang w:val="en-IN" w:eastAsia="en-IN" w:bidi="mr-IN"/>
        </w:rPr>
        <w:t xml:space="preserve"> and their offspring</w:t>
      </w:r>
      <w:r w:rsidR="006C3DE6">
        <w:rPr>
          <w:rFonts w:ascii="Arial" w:hAnsi="Arial" w:cs="Arial"/>
          <w:lang w:val="en-IN" w:eastAsia="en-IN" w:bidi="mr-IN"/>
        </w:rPr>
        <w:t xml:space="preserve"> are </w:t>
      </w:r>
      <w:r w:rsidR="002916DE">
        <w:rPr>
          <w:rFonts w:ascii="Arial" w:hAnsi="Arial" w:cs="Arial"/>
          <w:lang w:val="en-IN" w:eastAsia="en-IN" w:bidi="mr-IN"/>
        </w:rPr>
        <w:t>important step</w:t>
      </w:r>
      <w:r w:rsidR="006C3DE6">
        <w:rPr>
          <w:rFonts w:ascii="Arial" w:hAnsi="Arial" w:cs="Arial"/>
          <w:lang w:val="en-IN" w:eastAsia="en-IN" w:bidi="mr-IN"/>
        </w:rPr>
        <w:t xml:space="preserve">s </w:t>
      </w:r>
      <w:r w:rsidR="002916DE">
        <w:rPr>
          <w:rFonts w:ascii="Arial" w:hAnsi="Arial" w:cs="Arial"/>
          <w:lang w:val="en-IN" w:eastAsia="en-IN" w:bidi="mr-IN"/>
        </w:rPr>
        <w:t>in the life history of these</w:t>
      </w:r>
      <w:r w:rsidR="004C7AE4">
        <w:rPr>
          <w:rFonts w:ascii="Arial" w:hAnsi="Arial" w:cs="Arial"/>
          <w:lang w:val="en-IN" w:eastAsia="en-IN" w:bidi="mr-IN"/>
        </w:rPr>
        <w:t xml:space="preserve"> Asian weaver</w:t>
      </w:r>
      <w:r w:rsidR="002916DE">
        <w:rPr>
          <w:rFonts w:ascii="Arial" w:hAnsi="Arial" w:cs="Arial"/>
          <w:lang w:val="en-IN" w:eastAsia="en-IN" w:bidi="mr-IN"/>
        </w:rPr>
        <w:t xml:space="preserve"> ants</w:t>
      </w:r>
      <w:r w:rsidR="004C7AE4">
        <w:rPr>
          <w:rFonts w:ascii="Arial" w:hAnsi="Arial" w:cs="Arial"/>
          <w:lang w:val="en-IN" w:eastAsia="en-IN" w:bidi="mr-IN"/>
        </w:rPr>
        <w:t xml:space="preserve">. </w:t>
      </w:r>
      <w:r>
        <w:rPr>
          <w:rFonts w:ascii="Arial" w:hAnsi="Arial" w:cs="Arial"/>
          <w:lang w:val="en-IN" w:eastAsia="en-IN" w:bidi="mr-IN"/>
        </w:rPr>
        <w:t>The location of weaver</w:t>
      </w:r>
      <w:r w:rsidR="00083631">
        <w:rPr>
          <w:rFonts w:ascii="Arial" w:hAnsi="Arial" w:cs="Arial"/>
          <w:lang w:val="en-IN" w:eastAsia="en-IN" w:bidi="mr-IN"/>
        </w:rPr>
        <w:t>-</w:t>
      </w:r>
      <w:r>
        <w:rPr>
          <w:rFonts w:ascii="Arial" w:hAnsi="Arial" w:cs="Arial"/>
          <w:lang w:val="en-IN" w:eastAsia="en-IN" w:bidi="mr-IN"/>
        </w:rPr>
        <w:t xml:space="preserve">ant </w:t>
      </w:r>
      <w:r w:rsidR="00CF3677">
        <w:rPr>
          <w:rFonts w:ascii="Arial" w:hAnsi="Arial" w:cs="Arial"/>
          <w:lang w:val="en-IN" w:eastAsia="en-IN" w:bidi="mr-IN"/>
        </w:rPr>
        <w:t>n</w:t>
      </w:r>
      <w:r>
        <w:rPr>
          <w:rFonts w:ascii="Arial" w:hAnsi="Arial" w:cs="Arial"/>
          <w:lang w:val="en-IN" w:eastAsia="en-IN" w:bidi="mr-IN"/>
        </w:rPr>
        <w:t>ests on trees is not</w:t>
      </w:r>
      <w:r w:rsidR="006726C2">
        <w:rPr>
          <w:rFonts w:ascii="Arial" w:hAnsi="Arial" w:cs="Arial"/>
          <w:lang w:val="en-IN" w:eastAsia="en-IN" w:bidi="mr-IN"/>
        </w:rPr>
        <w:t xml:space="preserve"> at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random</w:t>
      </w:r>
      <w:r w:rsidR="001347D9">
        <w:rPr>
          <w:rFonts w:ascii="Arial" w:hAnsi="Arial" w:cs="Arial"/>
          <w:lang w:val="en-IN" w:eastAsia="en-IN" w:bidi="mr-IN"/>
        </w:rPr>
        <w:t xml:space="preserve"> places,</w:t>
      </w:r>
      <w:r>
        <w:rPr>
          <w:rFonts w:ascii="Arial" w:hAnsi="Arial" w:cs="Arial"/>
          <w:lang w:val="en-IN" w:eastAsia="en-IN" w:bidi="mr-IN"/>
        </w:rPr>
        <w:t xml:space="preserve"> there are certain </w:t>
      </w:r>
      <w:r w:rsidR="00237A0E">
        <w:rPr>
          <w:rFonts w:ascii="Arial" w:hAnsi="Arial" w:cs="Arial"/>
          <w:lang w:val="en-IN" w:eastAsia="en-IN" w:bidi="mr-IN"/>
        </w:rPr>
        <w:t xml:space="preserve">spots </w:t>
      </w:r>
      <w:r>
        <w:rPr>
          <w:rFonts w:ascii="Arial" w:hAnsi="Arial" w:cs="Arial"/>
          <w:lang w:val="en-IN" w:eastAsia="en-IN" w:bidi="mr-IN"/>
        </w:rPr>
        <w:t>on trees</w:t>
      </w:r>
      <w:r w:rsidR="00237A0E">
        <w:rPr>
          <w:rFonts w:ascii="Arial" w:hAnsi="Arial" w:cs="Arial"/>
          <w:lang w:val="en-IN" w:eastAsia="en-IN" w:bidi="mr-IN"/>
        </w:rPr>
        <w:t xml:space="preserve"> where these ants</w:t>
      </w:r>
      <w:r w:rsidR="005F6433">
        <w:rPr>
          <w:rFonts w:ascii="Arial" w:hAnsi="Arial" w:cs="Arial"/>
          <w:lang w:val="en-IN" w:eastAsia="en-IN" w:bidi="mr-IN"/>
        </w:rPr>
        <w:t xml:space="preserve"> are </w:t>
      </w:r>
      <w:r w:rsidR="00216CBA">
        <w:rPr>
          <w:rFonts w:ascii="Arial" w:hAnsi="Arial" w:cs="Arial"/>
          <w:lang w:val="en-IN" w:eastAsia="en-IN" w:bidi="mr-IN"/>
        </w:rPr>
        <w:t>safe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306679">
        <w:rPr>
          <w:rFonts w:ascii="Arial" w:hAnsi="Arial" w:cs="Arial"/>
          <w:lang w:val="en-IN" w:eastAsia="en-IN" w:bidi="mr-IN"/>
        </w:rPr>
        <w:t>from</w:t>
      </w:r>
      <w:r w:rsidR="007627DA">
        <w:rPr>
          <w:rFonts w:ascii="Arial" w:hAnsi="Arial" w:cs="Arial"/>
          <w:lang w:val="en-IN" w:eastAsia="en-IN" w:bidi="mr-IN"/>
        </w:rPr>
        <w:t xml:space="preserve"> their</w:t>
      </w:r>
      <w:r w:rsidR="00306679">
        <w:rPr>
          <w:rFonts w:ascii="Arial" w:hAnsi="Arial" w:cs="Arial"/>
          <w:lang w:val="en-IN" w:eastAsia="en-IN" w:bidi="mr-IN"/>
        </w:rPr>
        <w:t xml:space="preserve"> predators.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37019F" w:rsidRPr="0037019F">
        <w:rPr>
          <w:rFonts w:ascii="Arial" w:hAnsi="Arial" w:cs="Arial"/>
          <w:color w:val="EE0000"/>
          <w:highlight w:val="yellow"/>
          <w:lang w:val="en-IN" w:eastAsia="en-IN" w:bidi="mr-IN"/>
        </w:rPr>
        <w:t>S</w:t>
      </w:r>
      <w:r w:rsidRPr="0037019F">
        <w:rPr>
          <w:rFonts w:ascii="Arial" w:hAnsi="Arial" w:cs="Arial"/>
          <w:color w:val="EE0000"/>
          <w:highlight w:val="yellow"/>
          <w:lang w:val="en-IN" w:eastAsia="en-IN" w:bidi="mr-IN"/>
        </w:rPr>
        <w:t>o</w:t>
      </w:r>
      <w:r w:rsidR="0037019F" w:rsidRPr="0037019F">
        <w:rPr>
          <w:rFonts w:ascii="Arial" w:hAnsi="Arial" w:cs="Arial"/>
          <w:color w:val="EE0000"/>
          <w:highlight w:val="yellow"/>
          <w:lang w:val="en-IN" w:eastAsia="en-IN" w:bidi="mr-IN"/>
        </w:rPr>
        <w:t>,</w:t>
      </w:r>
      <w:r>
        <w:rPr>
          <w:rFonts w:ascii="Arial" w:hAnsi="Arial" w:cs="Arial"/>
          <w:lang w:val="en-IN" w:eastAsia="en-IN" w:bidi="mr-IN"/>
        </w:rPr>
        <w:t xml:space="preserve"> it must be their</w:t>
      </w:r>
      <w:r w:rsidR="00C8196E">
        <w:rPr>
          <w:rFonts w:ascii="Arial" w:hAnsi="Arial" w:cs="Arial"/>
          <w:lang w:val="en-IN" w:eastAsia="en-IN" w:bidi="mr-IN"/>
        </w:rPr>
        <w:t xml:space="preserve"> strategy </w:t>
      </w:r>
      <w:r>
        <w:rPr>
          <w:rFonts w:ascii="Arial" w:hAnsi="Arial" w:cs="Arial"/>
          <w:lang w:val="en-IN" w:eastAsia="en-IN" w:bidi="mr-IN"/>
        </w:rPr>
        <w:t>for better survival.</w:t>
      </w:r>
      <w:r w:rsidR="00BB3953">
        <w:rPr>
          <w:rFonts w:ascii="Arial" w:hAnsi="Arial" w:cs="Arial"/>
          <w:lang w:val="en-IN" w:eastAsia="en-IN" w:bidi="mr-IN"/>
        </w:rPr>
        <w:t xml:space="preserve"> Red weaver ant</w:t>
      </w:r>
      <w:r w:rsidR="00432D05">
        <w:rPr>
          <w:rFonts w:ascii="Arial" w:hAnsi="Arial" w:cs="Arial"/>
          <w:lang w:val="en-IN" w:eastAsia="en-IN" w:bidi="mr-IN"/>
        </w:rPr>
        <w:t>s</w:t>
      </w:r>
      <w:r w:rsidR="00BB3953">
        <w:rPr>
          <w:rFonts w:ascii="Arial" w:hAnsi="Arial" w:cs="Arial"/>
          <w:lang w:val="en-IN" w:eastAsia="en-IN" w:bidi="mr-IN"/>
        </w:rPr>
        <w:t xml:space="preserve"> are foremost </w:t>
      </w:r>
      <w:r w:rsidR="005E1EBF">
        <w:rPr>
          <w:rFonts w:ascii="Arial" w:hAnsi="Arial" w:cs="Arial"/>
          <w:lang w:val="en-IN" w:eastAsia="en-IN" w:bidi="mr-IN"/>
        </w:rPr>
        <w:t xml:space="preserve">model </w:t>
      </w:r>
      <w:r w:rsidR="00772AA1">
        <w:rPr>
          <w:rFonts w:ascii="Arial" w:hAnsi="Arial" w:cs="Arial"/>
          <w:lang w:val="en-IN" w:eastAsia="en-IN" w:bidi="mr-IN"/>
        </w:rPr>
        <w:t xml:space="preserve">to </w:t>
      </w:r>
      <w:r w:rsidR="00C8196E">
        <w:rPr>
          <w:rFonts w:ascii="Arial" w:hAnsi="Arial" w:cs="Arial"/>
          <w:lang w:val="en-IN" w:eastAsia="en-IN" w:bidi="mr-IN"/>
        </w:rPr>
        <w:t>understand</w:t>
      </w:r>
      <w:r w:rsidR="00590888">
        <w:rPr>
          <w:rFonts w:ascii="Arial" w:hAnsi="Arial" w:cs="Arial"/>
          <w:lang w:val="en-IN" w:eastAsia="en-IN" w:bidi="mr-IN"/>
        </w:rPr>
        <w:t xml:space="preserve"> social behavio</w:t>
      </w:r>
      <w:r w:rsidR="001606AF">
        <w:rPr>
          <w:rFonts w:ascii="Arial" w:hAnsi="Arial" w:cs="Arial"/>
          <w:lang w:val="en-IN" w:eastAsia="en-IN" w:bidi="mr-IN"/>
        </w:rPr>
        <w:t>u</w:t>
      </w:r>
      <w:r w:rsidR="00590888">
        <w:rPr>
          <w:rFonts w:ascii="Arial" w:hAnsi="Arial" w:cs="Arial"/>
          <w:lang w:val="en-IN" w:eastAsia="en-IN" w:bidi="mr-IN"/>
        </w:rPr>
        <w:t>r in</w:t>
      </w:r>
      <w:r w:rsidR="00EC11A4">
        <w:rPr>
          <w:rFonts w:ascii="Arial" w:hAnsi="Arial" w:cs="Arial"/>
          <w:lang w:val="en-IN" w:eastAsia="en-IN" w:bidi="mr-IN"/>
        </w:rPr>
        <w:t xml:space="preserve"> a</w:t>
      </w:r>
      <w:r w:rsidR="00EA5B60">
        <w:rPr>
          <w:rFonts w:ascii="Arial" w:hAnsi="Arial" w:cs="Arial"/>
          <w:lang w:val="en-IN" w:eastAsia="en-IN" w:bidi="mr-IN"/>
        </w:rPr>
        <w:t>r</w:t>
      </w:r>
      <w:r w:rsidR="00EC11A4">
        <w:rPr>
          <w:rFonts w:ascii="Arial" w:hAnsi="Arial" w:cs="Arial"/>
          <w:lang w:val="en-IN" w:eastAsia="en-IN" w:bidi="mr-IN"/>
        </w:rPr>
        <w:t xml:space="preserve">thropods. </w:t>
      </w:r>
      <w:r w:rsidR="008866BE">
        <w:rPr>
          <w:rFonts w:ascii="Arial" w:hAnsi="Arial" w:cs="Arial"/>
          <w:lang w:val="en-IN" w:eastAsia="en-IN" w:bidi="mr-IN"/>
        </w:rPr>
        <w:t xml:space="preserve">There is a little study has been done on Asian weaver ant </w:t>
      </w:r>
      <w:r w:rsidR="00F53736">
        <w:rPr>
          <w:rFonts w:ascii="Arial" w:hAnsi="Arial" w:cs="Arial"/>
          <w:lang w:val="en-IN" w:eastAsia="en-IN" w:bidi="mr-IN"/>
        </w:rPr>
        <w:t>in Maharashtra and in India</w:t>
      </w:r>
      <w:r>
        <w:rPr>
          <w:rFonts w:ascii="Arial" w:hAnsi="Arial" w:cs="Arial"/>
          <w:lang w:val="en-IN" w:eastAsia="en-IN" w:bidi="mr-IN"/>
        </w:rPr>
        <w:t>,</w:t>
      </w:r>
      <w:r w:rsidR="0040455F">
        <w:rPr>
          <w:rFonts w:ascii="Arial" w:hAnsi="Arial" w:cs="Arial"/>
          <w:lang w:val="en-IN" w:eastAsia="en-IN" w:bidi="mr-IN"/>
        </w:rPr>
        <w:t xml:space="preserve"> hence this study will</w:t>
      </w:r>
      <w:r w:rsidR="00103D8C">
        <w:rPr>
          <w:rFonts w:ascii="Arial" w:hAnsi="Arial" w:cs="Arial"/>
          <w:lang w:val="en-IN" w:eastAsia="en-IN" w:bidi="mr-IN"/>
        </w:rPr>
        <w:t xml:space="preserve"> encourage </w:t>
      </w:r>
      <w:r w:rsidR="00C44783">
        <w:rPr>
          <w:rFonts w:ascii="Arial" w:hAnsi="Arial" w:cs="Arial"/>
          <w:lang w:val="en-IN" w:eastAsia="en-IN" w:bidi="mr-IN"/>
        </w:rPr>
        <w:t>researchers, entomologist, college students, and wildlife</w:t>
      </w:r>
      <w:r w:rsidR="00CD27B9">
        <w:rPr>
          <w:rFonts w:ascii="Arial" w:hAnsi="Arial" w:cs="Arial"/>
          <w:lang w:val="en-IN" w:eastAsia="en-IN" w:bidi="mr-IN"/>
        </w:rPr>
        <w:t xml:space="preserve"> enthusiasts </w:t>
      </w:r>
      <w:r w:rsidR="002C28E9">
        <w:rPr>
          <w:rFonts w:ascii="Arial" w:hAnsi="Arial" w:cs="Arial"/>
          <w:lang w:val="en-IN" w:eastAsia="en-IN" w:bidi="mr-IN"/>
        </w:rPr>
        <w:t>to e</w:t>
      </w:r>
      <w:r w:rsidR="00B56F5C">
        <w:rPr>
          <w:rFonts w:ascii="Arial" w:hAnsi="Arial" w:cs="Arial"/>
          <w:lang w:val="en-IN" w:eastAsia="en-IN" w:bidi="mr-IN"/>
        </w:rPr>
        <w:t>nlighten</w:t>
      </w:r>
      <w:r w:rsidR="002C28E9">
        <w:rPr>
          <w:rFonts w:ascii="Arial" w:hAnsi="Arial" w:cs="Arial"/>
          <w:lang w:val="en-IN" w:eastAsia="en-IN" w:bidi="mr-IN"/>
        </w:rPr>
        <w:t xml:space="preserve"> their views</w:t>
      </w:r>
      <w:r w:rsidR="00B56F5C">
        <w:rPr>
          <w:rFonts w:ascii="Arial" w:hAnsi="Arial" w:cs="Arial"/>
          <w:lang w:val="en-IN" w:eastAsia="en-IN" w:bidi="mr-IN"/>
        </w:rPr>
        <w:t xml:space="preserve"> on </w:t>
      </w:r>
      <w:r w:rsidR="00186C6A">
        <w:rPr>
          <w:rFonts w:ascii="Arial" w:hAnsi="Arial" w:cs="Arial"/>
          <w:lang w:val="en-IN" w:eastAsia="en-IN" w:bidi="mr-IN"/>
        </w:rPr>
        <w:t>this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81031E">
        <w:rPr>
          <w:rFonts w:ascii="Arial" w:hAnsi="Arial" w:cs="Arial"/>
          <w:lang w:val="en-IN" w:eastAsia="en-IN" w:bidi="mr-IN"/>
        </w:rPr>
        <w:t>spect</w:t>
      </w:r>
      <w:r w:rsidR="00BA0E5F">
        <w:rPr>
          <w:rFonts w:ascii="Arial" w:hAnsi="Arial" w:cs="Arial"/>
          <w:lang w:val="en-IN" w:eastAsia="en-IN" w:bidi="mr-IN"/>
        </w:rPr>
        <w:t>a</w:t>
      </w:r>
      <w:r w:rsidR="00D4372C">
        <w:rPr>
          <w:rFonts w:ascii="Arial" w:hAnsi="Arial" w:cs="Arial"/>
          <w:lang w:val="en-IN" w:eastAsia="en-IN" w:bidi="mr-IN"/>
        </w:rPr>
        <w:t>c</w:t>
      </w:r>
      <w:r w:rsidR="0081031E">
        <w:rPr>
          <w:rFonts w:ascii="Arial" w:hAnsi="Arial" w:cs="Arial"/>
          <w:lang w:val="en-IN" w:eastAsia="en-IN" w:bidi="mr-IN"/>
        </w:rPr>
        <w:t>ular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610963">
        <w:rPr>
          <w:rFonts w:ascii="Arial" w:hAnsi="Arial" w:cs="Arial"/>
          <w:lang w:val="en-IN" w:eastAsia="en-IN" w:bidi="mr-IN"/>
        </w:rPr>
        <w:t>natural engineer</w:t>
      </w:r>
      <w:r w:rsidR="00AE243A">
        <w:rPr>
          <w:rFonts w:ascii="Arial" w:hAnsi="Arial" w:cs="Arial"/>
          <w:lang w:val="en-IN" w:eastAsia="en-IN" w:bidi="mr-IN"/>
        </w:rPr>
        <w:t>, the</w:t>
      </w:r>
      <w:r w:rsidR="00610963">
        <w:rPr>
          <w:rFonts w:ascii="Arial" w:hAnsi="Arial" w:cs="Arial"/>
          <w:lang w:val="en-IN" w:eastAsia="en-IN" w:bidi="mr-IN"/>
        </w:rPr>
        <w:t xml:space="preserve"> Asian </w:t>
      </w:r>
      <w:r w:rsidR="00B56F5C">
        <w:rPr>
          <w:rFonts w:ascii="Arial" w:hAnsi="Arial" w:cs="Arial"/>
          <w:lang w:val="en-IN" w:eastAsia="en-IN" w:bidi="mr-IN"/>
        </w:rPr>
        <w:t xml:space="preserve">weaver ant </w:t>
      </w:r>
      <w:r w:rsidR="00DA0B2D">
        <w:rPr>
          <w:rFonts w:ascii="Arial" w:hAnsi="Arial" w:cs="Arial"/>
          <w:lang w:val="en-IN" w:eastAsia="en-IN" w:bidi="mr-IN"/>
        </w:rPr>
        <w:t>.</w:t>
      </w:r>
    </w:p>
    <w:p w14:paraId="088BF739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/>
          <w:b/>
          <w:sz w:val="24"/>
          <w:szCs w:val="24"/>
          <w:lang w:val="en-GB" w:eastAsia="en-IN"/>
        </w:rPr>
      </w:pPr>
      <w:bookmarkStart w:id="4" w:name="_Hlk218867759"/>
    </w:p>
    <w:p w14:paraId="7C97F030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6E76A4">
        <w:rPr>
          <w:rFonts w:ascii="Arial" w:hAnsi="Arial" w:cs="Arial"/>
          <w:b/>
          <w:lang w:val="en-GB" w:eastAsia="en-IN"/>
        </w:rPr>
        <w:t xml:space="preserve">Disclaimer </w:t>
      </w:r>
      <w:r w:rsidR="00B60E3D">
        <w:rPr>
          <w:rFonts w:ascii="Arial" w:hAnsi="Arial" w:cs="Arial"/>
          <w:b/>
          <w:lang w:val="en-GB" w:eastAsia="en-IN"/>
        </w:rPr>
        <w:t>(AI)</w:t>
      </w:r>
    </w:p>
    <w:p w14:paraId="6BE66143" w14:textId="77777777" w:rsidR="00E24FC4" w:rsidRPr="00F43F6D" w:rsidRDefault="00E6613C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>
        <w:rPr>
          <w:rFonts w:ascii="Arial" w:hAnsi="Arial" w:cs="Arial"/>
          <w:bCs/>
          <w:lang w:val="en-GB" w:eastAsia="en-IN"/>
        </w:rPr>
        <w:t>The a</w:t>
      </w:r>
      <w:r w:rsidR="00E24FC4" w:rsidRPr="006E76A4">
        <w:rPr>
          <w:rFonts w:ascii="Arial" w:hAnsi="Arial" w:cs="Arial"/>
          <w:bCs/>
          <w:lang w:val="en-GB" w:eastAsia="en-IN"/>
        </w:rPr>
        <w:t xml:space="preserve">uthor hereby </w:t>
      </w:r>
      <w:r w:rsidR="00852938">
        <w:rPr>
          <w:rFonts w:ascii="Arial" w:hAnsi="Arial" w:cs="Arial"/>
          <w:bCs/>
          <w:lang w:val="en-GB" w:eastAsia="en-IN"/>
        </w:rPr>
        <w:t>proclaim</w:t>
      </w:r>
      <w:r w:rsidR="00E24FC4" w:rsidRPr="006E76A4">
        <w:rPr>
          <w:rFonts w:ascii="Arial" w:hAnsi="Arial" w:cs="Arial"/>
          <w:bCs/>
          <w:lang w:val="en-GB" w:eastAsia="en-IN"/>
        </w:rPr>
        <w:t xml:space="preserve"> that NO generative AI technologies</w:t>
      </w:r>
      <w:r w:rsidR="00070856">
        <w:rPr>
          <w:rFonts w:ascii="Arial" w:hAnsi="Arial" w:cs="Arial"/>
          <w:bCs/>
          <w:lang w:val="en-GB" w:eastAsia="en-IN"/>
        </w:rPr>
        <w:t xml:space="preserve">, </w:t>
      </w:r>
      <w:r w:rsidR="00EC1E56">
        <w:rPr>
          <w:rFonts w:ascii="Arial" w:hAnsi="Arial" w:cs="Arial"/>
          <w:bCs/>
          <w:lang w:val="en-GB" w:eastAsia="en-IN"/>
        </w:rPr>
        <w:t>like</w:t>
      </w:r>
      <w:r w:rsidR="00E24FC4" w:rsidRPr="006E76A4">
        <w:rPr>
          <w:rFonts w:ascii="Arial" w:hAnsi="Arial" w:cs="Arial"/>
          <w:bCs/>
          <w:lang w:val="en-GB" w:eastAsia="en-IN"/>
        </w:rPr>
        <w:t xml:space="preserve"> L</w:t>
      </w:r>
      <w:r w:rsidR="00EC1E56">
        <w:rPr>
          <w:rFonts w:ascii="Arial" w:hAnsi="Arial" w:cs="Arial"/>
          <w:bCs/>
          <w:lang w:val="en-GB" w:eastAsia="en-IN"/>
        </w:rPr>
        <w:t>LM</w:t>
      </w:r>
      <w:r w:rsidR="00E24FC4" w:rsidRPr="006E76A4">
        <w:rPr>
          <w:rFonts w:ascii="Arial" w:hAnsi="Arial" w:cs="Arial"/>
          <w:bCs/>
          <w:lang w:val="en-GB" w:eastAsia="en-IN"/>
        </w:rPr>
        <w:t xml:space="preserve"> (ChatGPT, COPILOT, etc.) and text-to-image generators</w:t>
      </w:r>
      <w:r w:rsidR="00266B19">
        <w:rPr>
          <w:rFonts w:ascii="Arial" w:hAnsi="Arial" w:cs="Arial"/>
          <w:bCs/>
          <w:lang w:val="en-GB" w:eastAsia="en-IN"/>
        </w:rPr>
        <w:t>,</w:t>
      </w:r>
      <w:r w:rsidR="00A62734">
        <w:rPr>
          <w:rFonts w:ascii="Arial" w:hAnsi="Arial" w:cs="Arial"/>
          <w:bCs/>
          <w:lang w:val="en-GB" w:eastAsia="en-IN"/>
        </w:rPr>
        <w:t xml:space="preserve"> were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8F0592">
        <w:rPr>
          <w:rFonts w:ascii="Arial" w:hAnsi="Arial" w:cs="Arial"/>
          <w:bCs/>
          <w:lang w:val="en-GB" w:eastAsia="en-IN"/>
        </w:rPr>
        <w:t>employ</w:t>
      </w:r>
      <w:r w:rsidR="00A62734">
        <w:rPr>
          <w:rFonts w:ascii="Arial" w:hAnsi="Arial" w:cs="Arial"/>
          <w:bCs/>
          <w:lang w:val="en-GB" w:eastAsia="en-IN"/>
        </w:rPr>
        <w:t xml:space="preserve">ed </w:t>
      </w:r>
      <w:r w:rsidR="002C06AC">
        <w:rPr>
          <w:rFonts w:ascii="Arial" w:hAnsi="Arial" w:cs="Arial"/>
          <w:bCs/>
          <w:lang w:val="en-GB" w:eastAsia="en-IN"/>
        </w:rPr>
        <w:t>for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E24FC4" w:rsidRPr="006E76A4">
        <w:rPr>
          <w:rFonts w:ascii="Arial" w:hAnsi="Arial" w:cs="Arial"/>
          <w:bCs/>
          <w:lang w:val="en-GB" w:eastAsia="en-IN"/>
        </w:rPr>
        <w:t>the writing or editing of th</w:t>
      </w:r>
      <w:r w:rsidR="00C921A7">
        <w:rPr>
          <w:rFonts w:ascii="Arial" w:hAnsi="Arial" w:cs="Arial"/>
          <w:bCs/>
          <w:lang w:val="en-GB" w:eastAsia="en-IN"/>
        </w:rPr>
        <w:t xml:space="preserve">e present </w:t>
      </w:r>
      <w:r w:rsidR="00E24FC4" w:rsidRPr="006E76A4">
        <w:rPr>
          <w:rFonts w:ascii="Arial" w:hAnsi="Arial" w:cs="Arial"/>
          <w:bCs/>
          <w:lang w:val="en-GB" w:eastAsia="en-IN"/>
        </w:rPr>
        <w:t xml:space="preserve">manuscript. </w:t>
      </w:r>
    </w:p>
    <w:p w14:paraId="64336671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16BA2C09" w14:textId="77777777" w:rsidR="00043A4F" w:rsidRPr="00043A4F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COMPETING INTERESTS DISCLAIMER:</w:t>
      </w:r>
    </w:p>
    <w:p w14:paraId="25E6F77E" w14:textId="7F3820A5" w:rsidR="00E24FC4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28B163A8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3848F76D" w14:textId="77777777" w:rsidR="00F04C72" w:rsidRPr="00DC5CA3" w:rsidRDefault="00E24FC4" w:rsidP="00DC5CA3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9834C3">
        <w:rPr>
          <w:rFonts w:ascii="Arial" w:hAnsi="Arial" w:cs="Arial"/>
          <w:b/>
          <w:lang w:val="en-GB" w:eastAsia="en-IN"/>
        </w:rPr>
        <w:t>Reference</w:t>
      </w:r>
      <w:bookmarkEnd w:id="4"/>
      <w:r w:rsidR="00122B71">
        <w:rPr>
          <w:rFonts w:ascii="Arial" w:hAnsi="Arial" w:cs="Arial"/>
          <w:b/>
          <w:lang w:val="en-GB" w:eastAsia="en-IN"/>
        </w:rPr>
        <w:t>s</w:t>
      </w:r>
    </w:p>
    <w:p w14:paraId="6248F0CE" w14:textId="77777777" w:rsidR="00F04C72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34AF15E" w14:textId="77777777" w:rsidR="00C97249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Agarwal, S., Sharma, G., Verma, K., Latha, N., &amp;Mathur, V. (2022). Pharmacological potential of ants and their symbionts – a review. EntomologiaExperimentalis et Applicata, 170(12), 1032–1048. </w:t>
      </w:r>
      <w:hyperlink r:id="rId28" w:history="1">
        <w:r w:rsidR="00EA285C" w:rsidRPr="007853C3">
          <w:rPr>
            <w:rStyle w:val="Hyperlink"/>
            <w:rFonts w:ascii="Arial" w:hAnsi="Arial" w:cs="Arial"/>
          </w:rPr>
          <w:t>https://doi.org/10.1111/eea.13236</w:t>
        </w:r>
      </w:hyperlink>
    </w:p>
    <w:p w14:paraId="0D1A7785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B67F106" w14:textId="77777777" w:rsidR="00BF6650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Anato, F. M., Sinzogan, A., Adandonon, A., Hounlidji, X., Offenberg, J., Kossou, D. K., &amp;Vayssières, J.-F. (2015). Impact of African Weaver Ant Nests [OecophyllalonginodaLatreille (Hymenoptera: Formicidae)] on Mango [Mangiferaindica L. (Sapindales: Anacardiaceae)] Leaves. Sociobiology, 62(1). </w:t>
      </w:r>
      <w:hyperlink r:id="rId29" w:history="1">
        <w:r w:rsidR="00EA285C" w:rsidRPr="007853C3">
          <w:rPr>
            <w:rStyle w:val="Hyperlink"/>
            <w:rFonts w:ascii="Arial" w:hAnsi="Arial" w:cs="Arial"/>
          </w:rPr>
          <w:t>https://doi.org/10.13102/sociobiology.v62i1.39-45</w:t>
        </w:r>
      </w:hyperlink>
    </w:p>
    <w:p w14:paraId="6D96467F" w14:textId="77777777" w:rsidR="00C97249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1B75BE" w14:textId="77777777" w:rsidR="00EA285C" w:rsidRDefault="00B64B7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commentRangeStart w:id="5"/>
      <w:r>
        <w:rPr>
          <w:rFonts w:ascii="Arial" w:hAnsi="Arial" w:cs="Arial"/>
        </w:rPr>
        <w:t>Bhowmick, D., Banu, N., &amp;Surajmohan Singh, K. (2021). THE PRACTICES OF ENTOMOPHAGY AROUND THE WORLD WITH SPECIAL REFERENCE TO NORTH-EAST INDIA: A PRIMITIVE PRACTICE THAT NEEDS TO BE SAFEGUARDED. PLANT ARCHIVES, 21(2)</w:t>
      </w:r>
      <w:commentRangeEnd w:id="5"/>
      <w:r w:rsidR="0037019F">
        <w:rPr>
          <w:rStyle w:val="CommentReference"/>
          <w:rFonts w:ascii="Arial" w:hAnsi="Arial" w:cs="Arial"/>
          <w:sz w:val="20"/>
          <w:szCs w:val="20"/>
        </w:rPr>
        <w:commentReference w:id="5"/>
      </w:r>
      <w:r>
        <w:rPr>
          <w:rFonts w:ascii="Arial" w:hAnsi="Arial" w:cs="Arial"/>
        </w:rPr>
        <w:t xml:space="preserve">. </w:t>
      </w:r>
      <w:hyperlink r:id="rId30" w:history="1">
        <w:r w:rsidR="00EA285C" w:rsidRPr="007853C3">
          <w:rPr>
            <w:rStyle w:val="Hyperlink"/>
            <w:rFonts w:ascii="Arial" w:hAnsi="Arial" w:cs="Arial"/>
          </w:rPr>
          <w:t>https://doi.org/10.51470/plantarchives.2021.v21.no2.001</w:t>
        </w:r>
      </w:hyperlink>
    </w:p>
    <w:p w14:paraId="6D80BA62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E7B42ED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Bochynek, T., &amp; Robson, S. K. A. (2014). Physical and biological determinants of collective behavioural dynamics in complex systems: pulling chain formation in the nest-weaving ant Oecophyllasmaragdina. PLoS ONE, 9(4), e95112. </w:t>
      </w:r>
      <w:hyperlink r:id="rId31" w:history="1">
        <w:r w:rsidR="00EA285C" w:rsidRPr="007853C3">
          <w:rPr>
            <w:rStyle w:val="Hyperlink"/>
            <w:rFonts w:ascii="Arial" w:hAnsi="Arial" w:cs="Arial"/>
          </w:rPr>
          <w:t>https://doi.org/10.1371/journal.pone.0095112</w:t>
        </w:r>
      </w:hyperlink>
    </w:p>
    <w:p w14:paraId="59C36BB7" w14:textId="77777777" w:rsidR="00CB6FCE" w:rsidRDefault="00CB6FCE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0841CB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Devarajan, K. (2016). The Antsy Social Network: Determinants of Nest Structure and Arrangement in Asian Weaver Ants. PLoS ONE, 11(6), e0156681. </w:t>
      </w:r>
      <w:hyperlink r:id="rId32" w:history="1">
        <w:r w:rsidRPr="007853C3">
          <w:rPr>
            <w:rStyle w:val="Hyperlink"/>
            <w:rFonts w:ascii="Arial" w:hAnsi="Arial" w:cs="Arial"/>
          </w:rPr>
          <w:t>https://doi.org/10.1371/journal.pone.0156681</w:t>
        </w:r>
      </w:hyperlink>
    </w:p>
    <w:p w14:paraId="0CD0DB52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37A92B5" w14:textId="77777777" w:rsidR="003B3BB1" w:rsidRDefault="003B3BB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Doloi, D., &amp;Basumatari, D. (2024). Proximate Analysis of Oecophyllasmaragdina, an Edible Weaver Ant Consumed by Certain Tribes of Assam, India. UTTAR PRADESH JOURNAL OF ZOOLOGY, 45(3), 208–213. </w:t>
      </w:r>
      <w:hyperlink r:id="rId33" w:history="1">
        <w:r w:rsidR="00EA285C" w:rsidRPr="007853C3">
          <w:rPr>
            <w:rStyle w:val="Hyperlink"/>
            <w:rFonts w:ascii="Arial" w:hAnsi="Arial" w:cs="Arial"/>
          </w:rPr>
          <w:t>https://doi.org/10.56557/upjoz/2024/v45i33893</w:t>
        </w:r>
      </w:hyperlink>
    </w:p>
    <w:p w14:paraId="505B1341" w14:textId="77777777" w:rsidR="00142485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0FE74DC" w14:textId="77777777" w:rsidR="00A04C19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&amp; Das, A. (2025). Silk properties of Asian weaver ant changes over time: an understanding of nest protection from natural calamities. Die Naturwissenschaften, 112(5), 65. </w:t>
      </w:r>
      <w:hyperlink r:id="rId34" w:history="1">
        <w:r w:rsidRPr="00E269CC">
          <w:rPr>
            <w:rStyle w:val="Hyperlink"/>
            <w:rFonts w:ascii="Arial" w:hAnsi="Arial" w:cs="Arial"/>
          </w:rPr>
          <w:t>https://doi.org/10.1007/s00114-025-02019-6</w:t>
        </w:r>
      </w:hyperlink>
    </w:p>
    <w:p w14:paraId="4CD60A5E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A5887F2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Soltani, S., Smarr, B., &amp; Das, A. (2024). Divergent Circadian Foraging Strategies in Response to Diurnal Predation Versus Persistent Rain in Asian Weaver Ant, Oecophyllasmaragdina, Suggest Possible Energetic Trade-offs. Journal of Biological Rhythms, 39(3), 295–307. </w:t>
      </w:r>
      <w:hyperlink r:id="rId35" w:history="1">
        <w:r w:rsidR="00EA285C" w:rsidRPr="007853C3">
          <w:rPr>
            <w:rStyle w:val="Hyperlink"/>
            <w:rFonts w:ascii="Arial" w:hAnsi="Arial" w:cs="Arial"/>
          </w:rPr>
          <w:t>https://doi.org/10.1177/07487304241233778</w:t>
        </w:r>
      </w:hyperlink>
    </w:p>
    <w:p w14:paraId="416439E9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D0E882C" w14:textId="77777777" w:rsidR="0034322F" w:rsidRDefault="0034322F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Exélis, M. P., Ramli, R., Ibrahim, R. W., &amp; Idris, A. H. (2022). Foraging Behaviour and Population Dynamics of Asian Weaver Ants: Assessing Its Potential as Biological Control Agent of the Invasive Bagworms Metisaplana (Lepidoptera: Psychidae) in Oil Palm Plantations. Sustainability, 15(1), 780. </w:t>
      </w:r>
      <w:hyperlink r:id="rId36" w:history="1">
        <w:r w:rsidR="008445A1" w:rsidRPr="007853C3">
          <w:rPr>
            <w:rStyle w:val="Hyperlink"/>
            <w:rFonts w:ascii="Arial" w:hAnsi="Arial" w:cs="Arial"/>
          </w:rPr>
          <w:t>https://doi.org/10.3390/su15010780</w:t>
        </w:r>
      </w:hyperlink>
    </w:p>
    <w:p w14:paraId="718AC25E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34F8DCD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DFFE2D7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Exélis, M. P., Ramli, R., Zakaria, R., Idris, A. H., Ya’Cob, Z., Ibrahim, R. W., Yaakop, S., &amp; Othman, N. W. (2025). The social organization of the Asian weaver ant colonies: A natural enemy novel sub-castes worker’s functional activity findings. PloS One, 20(6), e0326030. </w:t>
      </w:r>
      <w:hyperlink r:id="rId37" w:history="1">
        <w:r w:rsidRPr="007853C3">
          <w:rPr>
            <w:rStyle w:val="Hyperlink"/>
            <w:rFonts w:ascii="Arial" w:hAnsi="Arial" w:cs="Arial"/>
          </w:rPr>
          <w:t>https://doi.org/10.1371/journal.pone.0326030</w:t>
        </w:r>
      </w:hyperlink>
    </w:p>
    <w:p w14:paraId="6CAE2533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D60039" w14:textId="77777777" w:rsidR="00894A9D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General, D., Buenavente, P., &amp; Rodriguez, L. (2020). A preliminary survey of nocturnal ants, with novel modifications for collecting nocturnal arboreal ants. Zenodo (CERN European Organization for Nuclear Research). </w:t>
      </w:r>
      <w:hyperlink r:id="rId38" w:history="1">
        <w:r w:rsidR="008445A1" w:rsidRPr="007853C3">
          <w:rPr>
            <w:rStyle w:val="Hyperlink"/>
            <w:rFonts w:ascii="Arial" w:hAnsi="Arial" w:cs="Arial"/>
          </w:rPr>
          <w:t>https://doi.org/10.5281/zenodo.3707151</w:t>
        </w:r>
      </w:hyperlink>
    </w:p>
    <w:p w14:paraId="7FD37DB8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8AF526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Jena, S., Das, S. S., &amp;Sahu, H. K. (2020). Traditional value of red weaver ant (Oecophyllasmaragdina) as food and medicine in Mayurbhanj district of Odisha, India. </w:t>
      </w:r>
      <w:r>
        <w:rPr>
          <w:rFonts w:ascii="Arial" w:hAnsi="Arial" w:cs="Arial"/>
        </w:rPr>
        <w:lastRenderedPageBreak/>
        <w:t>International Journal for Research in Applied Science and Engineering Technology, 8(5), 936-946.</w:t>
      </w:r>
    </w:p>
    <w:p w14:paraId="40EBB601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DB2204D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K, S., &amp; T, N. (2024). Impact of Weather Factors on Colony Inhabitation and Abundance of the Asian Weaver Ant &amp;lt;i&amp;gt;Oecophyllasmaragdina&amp;lt;/i&amp;gt; (F). Indian Journal of Entomology, 1–9. </w:t>
      </w:r>
      <w:hyperlink r:id="rId39" w:history="1">
        <w:r w:rsidRPr="007853C3">
          <w:rPr>
            <w:rStyle w:val="Hyperlink"/>
            <w:rFonts w:ascii="Arial" w:hAnsi="Arial" w:cs="Arial"/>
          </w:rPr>
          <w:t>https://doi.org/10.55446/ije.2024.2089</w:t>
        </w:r>
      </w:hyperlink>
    </w:p>
    <w:p w14:paraId="258DFEF1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37A3CA4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375384C" w14:textId="77777777" w:rsidR="00D61348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Kong Yap, C., Abdul Hadi, A. M., AdebisiTiamiyu, M., &amp;MohdSyazwan, W. (2025). A MORNING ENCOUNTER WITH WEAVER ANTS (OECOPHYLLA SMARAGDINA): ECOLOGICAL INSIGHTS FROM THE DEPARTMENT OF BIOLOGY, UNIVERSITI PUTRA MALAYSIA. Environment &amp;amp; Ecosystem Science, 9(2), 110–112. </w:t>
      </w:r>
      <w:hyperlink r:id="rId40" w:history="1">
        <w:r w:rsidR="008445A1" w:rsidRPr="007853C3">
          <w:rPr>
            <w:rStyle w:val="Hyperlink"/>
            <w:rFonts w:ascii="Arial" w:hAnsi="Arial" w:cs="Arial"/>
          </w:rPr>
          <w:t>https://doi.org/10.26480/ees.02.2025.110.112</w:t>
        </w:r>
      </w:hyperlink>
    </w:p>
    <w:p w14:paraId="12FD717C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FF76C87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Masram, P. P., Barsagade, D. D., &amp;Thakre, M. P. (2023). ecophyllaStudy of Nesting behavior adaptability in Asian weaver ant OecophyllasmaragdinaFabricius (Hymenoptera: Formicidae) with respect to reproductive cycle and floral diversity. Journal of Entomology and Zoology Studies, 11(5), 196–201. </w:t>
      </w:r>
      <w:hyperlink r:id="rId41" w:history="1">
        <w:r w:rsidR="008445A1" w:rsidRPr="007853C3">
          <w:rPr>
            <w:rStyle w:val="Hyperlink"/>
            <w:rFonts w:ascii="Arial" w:hAnsi="Arial" w:cs="Arial"/>
          </w:rPr>
          <w:t>https://doi.org/10.22271/j.ento.2023.v11.i5c.9249</w:t>
        </w:r>
      </w:hyperlink>
    </w:p>
    <w:p w14:paraId="720B3FA5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4959D85" w14:textId="77777777" w:rsidR="001266B3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Muhammad, A. A., Mamat, N., Yong, K.-T., &amp; Abdullah, N. A. (2024). Not just any tree: the influence of leaf characteristics on the nest site selection ofAsian weaver ants. Turkish Journal of Zoology, 48(7), 648–656. </w:t>
      </w:r>
      <w:hyperlink r:id="rId42" w:history="1">
        <w:r w:rsidR="008445A1" w:rsidRPr="007853C3">
          <w:rPr>
            <w:rStyle w:val="Hyperlink"/>
            <w:rFonts w:ascii="Arial" w:hAnsi="Arial" w:cs="Arial"/>
          </w:rPr>
          <w:t>https://doi.org/10.55730/1300-0179.3202</w:t>
        </w:r>
      </w:hyperlink>
    </w:p>
    <w:p w14:paraId="6AC8C577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34C5161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Patel, D., &amp; Bhatt, N. (2020). Nesting, Protective and Foraging Behavior of Oecophyllasmaragdina (Weaver Ants) in Anand, Gujarat. Advances in Zoology and Botany, 8(4), 351–357. </w:t>
      </w:r>
      <w:hyperlink r:id="rId43" w:history="1">
        <w:r w:rsidRPr="007853C3">
          <w:rPr>
            <w:rStyle w:val="Hyperlink"/>
            <w:rFonts w:ascii="Arial" w:hAnsi="Arial" w:cs="Arial"/>
          </w:rPr>
          <w:t>https://doi.org/10.13189/azb.2020.080407</w:t>
        </w:r>
      </w:hyperlink>
    </w:p>
    <w:p w14:paraId="11DAC67D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0FD717F" w14:textId="77777777" w:rsidR="000A31B5" w:rsidRDefault="00037BB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Pérez-Lachaud, G., &amp;Lachaud, J.-P. (2014). Arboreal Ant Colonies as ‘Hot-Points’ of Cryptic Diversity for Myrmecophiles: The Weaver Ant Camponotus sp. Aff. Textor and Its Interaction Network with Its Associates. PLoS ONE, 9(6), e100155. </w:t>
      </w:r>
      <w:hyperlink r:id="rId44" w:history="1">
        <w:r w:rsidR="008445A1" w:rsidRPr="007853C3">
          <w:rPr>
            <w:rStyle w:val="Hyperlink"/>
            <w:rFonts w:ascii="Arial" w:hAnsi="Arial" w:cs="Arial"/>
          </w:rPr>
          <w:t>https://doi.org/10.1371/journal.pone.0100155</w:t>
        </w:r>
      </w:hyperlink>
    </w:p>
    <w:p w14:paraId="65F7BE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C56D20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Ouagoussounon, I., Rwegasira, R. G., Adandonon, A., Mwatawala, M., Offenberg, J., &amp;Kossou, D. (2024). Temporal Variability in Weaver Ant OecophyllalonginodaLatreille (Hymenoptera: Formicidae) Nest Characteristics in Selected Host Plants. Sociobiology, 71(1), e10280. </w:t>
      </w:r>
      <w:hyperlink r:id="rId45" w:history="1">
        <w:r w:rsidR="008445A1" w:rsidRPr="007853C3">
          <w:rPr>
            <w:rStyle w:val="Hyperlink"/>
            <w:rFonts w:ascii="Arial" w:hAnsi="Arial" w:cs="Arial"/>
          </w:rPr>
          <w:t>https://doi.org/10.13102/sociobiology.v71i1.10280</w:t>
        </w:r>
      </w:hyperlink>
    </w:p>
    <w:p w14:paraId="59C48BCB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433D3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S, D., Ma, R., &amp;Verghese, A. (2022). A multidimensional view of weaver ant, Oecophyllasmaragdina. Insect Environment, 25(1). </w:t>
      </w:r>
      <w:hyperlink r:id="rId46" w:history="1">
        <w:r w:rsidR="008445A1" w:rsidRPr="007853C3">
          <w:rPr>
            <w:rStyle w:val="Hyperlink"/>
            <w:rFonts w:ascii="Arial" w:hAnsi="Arial" w:cs="Arial"/>
          </w:rPr>
          <w:t>https://doi.org/10.55278/qlwq9332</w:t>
        </w:r>
      </w:hyperlink>
    </w:p>
    <w:p w14:paraId="3348664D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B895EC7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005EB15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Sangma, J. S. A., &amp; Prasad, S. B. (2021). Population and Nesting Behaviour of Weaver Ants, Oecophyllasmaragdina from Meghalaya, India. Sociobiology, 68(4), e7204. </w:t>
      </w:r>
      <w:hyperlink r:id="rId47" w:history="1">
        <w:r w:rsidRPr="007853C3">
          <w:rPr>
            <w:rStyle w:val="Hyperlink"/>
            <w:rFonts w:ascii="Arial" w:hAnsi="Arial" w:cs="Arial"/>
          </w:rPr>
          <w:t>https://doi.org/10.13102/sociobiology.v68i4.7204</w:t>
        </w:r>
      </w:hyperlink>
    </w:p>
    <w:p w14:paraId="5E1868F5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97F6128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Sohini, B., LeenaLopamudra, P., Mousumi, K., Priyanjali, M., Pushpanjali, D., Kumar Ajay, H., &amp;Manoj, S. (2025). Insect Delicacies: A Review of Edible Insects as Sustainable and Nutritious Food Sources in Tribal Communities of India. International Journal of Zoological Investigations, 11(1), 336–343. </w:t>
      </w:r>
      <w:hyperlink r:id="rId48" w:history="1">
        <w:r w:rsidR="008445A1" w:rsidRPr="007853C3">
          <w:rPr>
            <w:rStyle w:val="Hyperlink"/>
            <w:rFonts w:ascii="Arial" w:hAnsi="Arial" w:cs="Arial"/>
          </w:rPr>
          <w:t>https://doi.org/10.33745/ijzi.2025.v11i01.036</w:t>
        </w:r>
      </w:hyperlink>
    </w:p>
    <w:p w14:paraId="56BF39C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118B056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Sinha, R., &amp;Zilpe, S. K. (2023). ROLE OF ANTS IN SUSTAINABLE AGRICULTURE. International Research Journal of Modernization in Engineering Technology and Science. </w:t>
      </w:r>
      <w:hyperlink r:id="rId49" w:history="1">
        <w:r w:rsidRPr="007853C3">
          <w:rPr>
            <w:rStyle w:val="Hyperlink"/>
            <w:rFonts w:ascii="Arial" w:hAnsi="Arial" w:cs="Arial"/>
          </w:rPr>
          <w:t>https://doi.org/10.56726/irjmets33191</w:t>
        </w:r>
      </w:hyperlink>
    </w:p>
    <w:p w14:paraId="2B317E54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4C82101" w14:textId="77777777" w:rsidR="00B80C00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Thurman, J. H., Northfield, T. D., &amp; Snyder, W. E. (2019). Weaver Ants Provide Ecosystem Services to Tropical Tree Crops. Frontiers in Ecology and Evolution, 7. </w:t>
      </w:r>
      <w:hyperlink r:id="rId50" w:history="1">
        <w:r w:rsidR="008445A1" w:rsidRPr="007853C3">
          <w:rPr>
            <w:rStyle w:val="Hyperlink"/>
            <w:rFonts w:ascii="Arial" w:hAnsi="Arial" w:cs="Arial"/>
          </w:rPr>
          <w:t>https://doi.org/10.3389/fevo.2019.00120</w:t>
        </w:r>
      </w:hyperlink>
    </w:p>
    <w:p w14:paraId="2CA6E317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962C2A3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CD197CD" w14:textId="77777777" w:rsidR="00D940B5" w:rsidRDefault="00D940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Turner, J., Bell-Roberts, L., Mcculloch, J., Brindle, M., Bonifacii, R., &amp; West, S. (2025). Larger colony sizes favour greater division of labour between queens and workers in ants. Evolution; International Journal of Organic Evolution, 80(2), 312–324. </w:t>
      </w:r>
      <w:hyperlink r:id="rId51" w:history="1">
        <w:r w:rsidRPr="00E269CC">
          <w:rPr>
            <w:rStyle w:val="Hyperlink"/>
            <w:rFonts w:ascii="Arial" w:hAnsi="Arial" w:cs="Arial"/>
          </w:rPr>
          <w:t>https://doi.org/10.1093/evolut/qpaf250</w:t>
        </w:r>
      </w:hyperlink>
    </w:p>
    <w:p w14:paraId="0FB99EF4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F13C218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Van Itterbeeck, J., &amp;Pelozuelo, L. (2022). How many edible insect species are there? A not so simple question. Diversity, 14(2), 143. </w:t>
      </w:r>
      <w:hyperlink r:id="rId52" w:history="1">
        <w:r w:rsidR="00830FB4" w:rsidRPr="007853C3">
          <w:rPr>
            <w:rStyle w:val="Hyperlink"/>
            <w:rFonts w:ascii="Arial" w:hAnsi="Arial" w:cs="Arial"/>
          </w:rPr>
          <w:t>https://doi.org/10.3390/d14020143</w:t>
        </w:r>
      </w:hyperlink>
    </w:p>
    <w:p w14:paraId="1409E930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B43A170" w14:textId="77777777" w:rsidR="00F233D4" w:rsidRPr="008D00B0" w:rsidRDefault="00F233D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C953F1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Van Itterbeeck, J., Sivongxay, N., Praxaysombath, B., &amp; Van Huis, A. (2015). Location and external characteristics of the Oecophyllasmaragdina queen nest. Insectessociaux, 62(3), 351-356.</w:t>
      </w:r>
    </w:p>
    <w:p w14:paraId="14A17946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1B61CD8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27D369B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8A48B4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B7F509A" w14:textId="77777777" w:rsidR="00851686" w:rsidRPr="008D00B0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sectPr w:rsidR="00851686" w:rsidRPr="008D00B0" w:rsidSect="00D90D39">
      <w:pgSz w:w="12240" w:h="15840"/>
      <w:pgMar w:top="1440" w:right="2019" w:bottom="2019" w:left="2019" w:header="624" w:footer="340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eepika Sorahia" w:date="2026-04-23T22:40:00Z" w:initials="DS">
    <w:p w14:paraId="499B1A08" w14:textId="77777777" w:rsidR="0056784B" w:rsidRDefault="0056784B" w:rsidP="0056784B">
      <w:pPr>
        <w:pStyle w:val="CommentText"/>
      </w:pPr>
      <w:r>
        <w:rPr>
          <w:rStyle w:val="CommentReference"/>
        </w:rPr>
        <w:annotationRef/>
      </w:r>
      <w:r>
        <w:rPr>
          <w:lang w:val="en-IN"/>
        </w:rPr>
        <w:t>Remove comma before and</w:t>
      </w:r>
    </w:p>
  </w:comment>
  <w:comment w:id="1" w:author="Deepika Sorahia" w:date="2026-04-23T22:42:00Z" w:initials="DS">
    <w:p w14:paraId="149EB7BC" w14:textId="77777777" w:rsidR="0056784B" w:rsidRDefault="0056784B" w:rsidP="0056784B">
      <w:pPr>
        <w:pStyle w:val="CommentText"/>
      </w:pPr>
      <w:r>
        <w:rPr>
          <w:rStyle w:val="CommentReference"/>
        </w:rPr>
        <w:annotationRef/>
      </w:r>
      <w:r>
        <w:rPr>
          <w:lang w:val="en-IN"/>
        </w:rPr>
        <w:t>Change some of the keywords as keywords shouldn’t contain words from the research title</w:t>
      </w:r>
    </w:p>
  </w:comment>
  <w:comment w:id="2" w:author="Deepika Sorahia" w:date="2026-04-23T22:42:00Z" w:initials="DS">
    <w:p w14:paraId="2A7BDF85" w14:textId="77777777" w:rsidR="0056784B" w:rsidRDefault="0056784B" w:rsidP="0056784B">
      <w:pPr>
        <w:pStyle w:val="CommentText"/>
      </w:pPr>
      <w:r>
        <w:rPr>
          <w:rStyle w:val="CommentReference"/>
        </w:rPr>
        <w:annotationRef/>
      </w:r>
      <w:r>
        <w:rPr>
          <w:lang w:val="en-IN"/>
        </w:rPr>
        <w:t>Remove comma</w:t>
      </w:r>
    </w:p>
  </w:comment>
  <w:comment w:id="3" w:author="Deepika Sorahia" w:date="2026-04-23T22:51:00Z" w:initials="DS">
    <w:p w14:paraId="70D8B9B3" w14:textId="77777777" w:rsidR="0037019F" w:rsidRDefault="0037019F" w:rsidP="0037019F">
      <w:pPr>
        <w:pStyle w:val="CommentText"/>
      </w:pPr>
      <w:r>
        <w:rPr>
          <w:rStyle w:val="CommentReference"/>
        </w:rPr>
        <w:annotationRef/>
      </w:r>
      <w:r>
        <w:rPr>
          <w:lang w:val="en-IN"/>
        </w:rPr>
        <w:t>Frame the sentence properly. “I” shouldn’t be used while framing sentences</w:t>
      </w:r>
    </w:p>
  </w:comment>
  <w:comment w:id="5" w:author="Deepika Sorahia" w:date="2026-04-23T22:54:00Z" w:initials="DS">
    <w:p w14:paraId="71497D9A" w14:textId="77777777" w:rsidR="0037019F" w:rsidRDefault="0037019F" w:rsidP="0037019F">
      <w:pPr>
        <w:pStyle w:val="CommentText"/>
      </w:pPr>
      <w:r>
        <w:rPr>
          <w:rStyle w:val="CommentReference"/>
        </w:rPr>
        <w:annotationRef/>
      </w:r>
      <w:r>
        <w:rPr>
          <w:lang w:val="en-IN"/>
        </w:rPr>
        <w:t>Correct the references. Make it uniform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99B1A08" w15:done="0"/>
  <w15:commentEx w15:paraId="149EB7BC" w15:done="0"/>
  <w15:commentEx w15:paraId="2A7BDF85" w15:done="0"/>
  <w15:commentEx w15:paraId="70D8B9B3" w15:done="0"/>
  <w15:commentEx w15:paraId="71497D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9A10438" w16cex:dateUtc="2026-04-23T17:10:00Z"/>
  <w16cex:commentExtensible w16cex:durableId="15FC9DBA" w16cex:dateUtc="2026-04-23T17:12:00Z"/>
  <w16cex:commentExtensible w16cex:durableId="059E5B39" w16cex:dateUtc="2026-04-23T17:12:00Z"/>
  <w16cex:commentExtensible w16cex:durableId="11711A31" w16cex:dateUtc="2026-04-23T17:21:00Z"/>
  <w16cex:commentExtensible w16cex:durableId="2410216C" w16cex:dateUtc="2026-04-23T17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99B1A08" w16cid:durableId="19A10438"/>
  <w16cid:commentId w16cid:paraId="149EB7BC" w16cid:durableId="15FC9DBA"/>
  <w16cid:commentId w16cid:paraId="2A7BDF85" w16cid:durableId="059E5B39"/>
  <w16cid:commentId w16cid:paraId="70D8B9B3" w16cid:durableId="11711A31"/>
  <w16cid:commentId w16cid:paraId="71497D9A" w16cid:durableId="241021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15189" w14:textId="77777777" w:rsidR="005A3732" w:rsidRDefault="005A3732" w:rsidP="00C37E61">
      <w:r>
        <w:separator/>
      </w:r>
    </w:p>
  </w:endnote>
  <w:endnote w:type="continuationSeparator" w:id="0">
    <w:p w14:paraId="65B2C2DB" w14:textId="77777777" w:rsidR="005A3732" w:rsidRDefault="005A3732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It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97B9" w14:textId="77777777" w:rsidR="000E589A" w:rsidRDefault="000E58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31DEA" w14:textId="77777777" w:rsidR="000E589A" w:rsidRDefault="000E58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D370A" w14:textId="77777777" w:rsidR="009E048A" w:rsidRDefault="009E048A">
    <w:pPr>
      <w:pStyle w:val="Footer"/>
      <w:rPr>
        <w:rFonts w:ascii="Arial" w:hAnsi="Arial" w:cs="Arial"/>
        <w:sz w:val="16"/>
      </w:rPr>
    </w:pPr>
  </w:p>
  <w:p w14:paraId="4B35688D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5AF8D4F8" w14:textId="77777777" w:rsidR="009E048A" w:rsidRDefault="009E048A">
    <w:pPr>
      <w:pStyle w:val="Footer"/>
      <w:rPr>
        <w:rFonts w:ascii="Arial" w:hAnsi="Arial" w:cs="Arial"/>
        <w:sz w:val="16"/>
      </w:rPr>
    </w:pPr>
  </w:p>
  <w:p w14:paraId="170F0F94" w14:textId="77777777" w:rsidR="00754C9A" w:rsidRPr="009E048A" w:rsidRDefault="00754C9A">
    <w:pPr>
      <w:pStyle w:val="Footer"/>
      <w:rPr>
        <w:rFonts w:ascii="Arial" w:hAnsi="Arial" w:cs="Arial"/>
        <w:i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C8E57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EDE05" w14:textId="77777777" w:rsidR="005A3732" w:rsidRDefault="005A3732" w:rsidP="00C37E61">
      <w:r>
        <w:separator/>
      </w:r>
    </w:p>
  </w:footnote>
  <w:footnote w:type="continuationSeparator" w:id="0">
    <w:p w14:paraId="6F593CEA" w14:textId="77777777" w:rsidR="005A3732" w:rsidRDefault="005A3732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6ECD6" w14:textId="0A1D3886" w:rsidR="000E589A" w:rsidRDefault="00000000">
    <w:pPr>
      <w:pStyle w:val="Header"/>
    </w:pPr>
    <w:r>
      <w:rPr>
        <w:noProof/>
      </w:rPr>
      <w:pict w14:anchorId="0066FD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9" o:spid="_x0000_s1026" type="#_x0000_t136" style="position:absolute;margin-left:0;margin-top:0;width:519.5pt;height:5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6F43" w14:textId="3C0B8A59" w:rsidR="000E589A" w:rsidRDefault="00000000">
    <w:pPr>
      <w:pStyle w:val="Header"/>
    </w:pPr>
    <w:r>
      <w:rPr>
        <w:noProof/>
      </w:rPr>
      <w:pict w14:anchorId="1B8E45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0" o:spid="_x0000_s1027" type="#_x0000_t136" style="position:absolute;margin-left:0;margin-top:0;width:519.5pt;height:5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88329" w14:textId="5ECC4859" w:rsidR="00296529" w:rsidRPr="00296529" w:rsidRDefault="00000000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3E22F9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8" o:spid="_x0000_s1025" type="#_x0000_t136" style="position:absolute;left:0;text-align:left;margin-left:0;margin-top:0;width:519.5pt;height:5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  <w:p w14:paraId="05DCB9A1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7FCA012B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039BCADB" w14:textId="77777777" w:rsidR="00296529" w:rsidRPr="00296529" w:rsidRDefault="00754C9A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>
      <w:rPr>
        <w:rFonts w:ascii="Times New Roman" w:eastAsia="Calibri" w:hAnsi="Times New Roman"/>
        <w:b/>
        <w:i/>
        <w:sz w:val="32"/>
        <w:szCs w:val="22"/>
      </w:rPr>
      <w:t>.</w:t>
    </w:r>
  </w:p>
  <w:p w14:paraId="0AC1ED55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</w:p>
  <w:p w14:paraId="4CBA8B14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2B7656C2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C6B61" w14:textId="2FE9AE7C" w:rsidR="00391D74" w:rsidRDefault="00000000">
    <w:pPr>
      <w:pStyle w:val="Header"/>
    </w:pPr>
    <w:r>
      <w:rPr>
        <w:noProof/>
      </w:rPr>
      <w:pict w14:anchorId="4999E4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2" o:spid="_x0000_s1029" type="#_x0000_t136" style="position:absolute;margin-left:0;margin-top:0;width:519.5pt;height:58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C176" w14:textId="4F1C6B7B" w:rsidR="00391D74" w:rsidRDefault="00000000">
    <w:pPr>
      <w:pStyle w:val="Header"/>
    </w:pPr>
    <w:r>
      <w:rPr>
        <w:noProof/>
      </w:rPr>
      <w:pict w14:anchorId="43632F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3" o:spid="_x0000_s1030" type="#_x0000_t136" style="position:absolute;margin-left:0;margin-top:0;width:519.5pt;height:58.6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4353A" w14:textId="5A33DA04" w:rsidR="00391D74" w:rsidRDefault="00000000">
    <w:pPr>
      <w:pStyle w:val="Header"/>
    </w:pPr>
    <w:r>
      <w:rPr>
        <w:noProof/>
      </w:rPr>
      <w:pict w14:anchorId="1A917B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1" o:spid="_x0000_s1028" type="#_x0000_t136" style="position:absolute;margin-left:0;margin-top:0;width:519.5pt;height:58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A62289"/>
    <w:multiLevelType w:val="hybridMultilevel"/>
    <w:tmpl w:val="5CBE5EC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5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4BCB0232"/>
    <w:multiLevelType w:val="hybridMultilevel"/>
    <w:tmpl w:val="D60E5FC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62036264"/>
    <w:multiLevelType w:val="hybridMultilevel"/>
    <w:tmpl w:val="1EAC34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2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7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9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109551845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204021911">
    <w:abstractNumId w:val="16"/>
  </w:num>
  <w:num w:numId="3" w16cid:durableId="39792529">
    <w:abstractNumId w:val="26"/>
  </w:num>
  <w:num w:numId="4" w16cid:durableId="1430850433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1627587771">
    <w:abstractNumId w:val="8"/>
  </w:num>
  <w:num w:numId="6" w16cid:durableId="221908670">
    <w:abstractNumId w:val="7"/>
  </w:num>
  <w:num w:numId="7" w16cid:durableId="2147352819">
    <w:abstractNumId w:val="1"/>
  </w:num>
  <w:num w:numId="8" w16cid:durableId="585773310">
    <w:abstractNumId w:val="13"/>
  </w:num>
  <w:num w:numId="9" w16cid:durableId="1248882138">
    <w:abstractNumId w:val="28"/>
  </w:num>
  <w:num w:numId="10" w16cid:durableId="423385265">
    <w:abstractNumId w:val="2"/>
  </w:num>
  <w:num w:numId="11" w16cid:durableId="951741643">
    <w:abstractNumId w:val="21"/>
  </w:num>
  <w:num w:numId="12" w16cid:durableId="140389346">
    <w:abstractNumId w:val="4"/>
  </w:num>
  <w:num w:numId="13" w16cid:durableId="1900166631">
    <w:abstractNumId w:val="19"/>
  </w:num>
  <w:num w:numId="14" w16cid:durableId="855658529">
    <w:abstractNumId w:val="9"/>
  </w:num>
  <w:num w:numId="15" w16cid:durableId="2120174570">
    <w:abstractNumId w:val="24"/>
  </w:num>
  <w:num w:numId="16" w16cid:durableId="1109399201">
    <w:abstractNumId w:val="6"/>
  </w:num>
  <w:num w:numId="17" w16cid:durableId="1125003640">
    <w:abstractNumId w:val="25"/>
  </w:num>
  <w:num w:numId="18" w16cid:durableId="1863351467">
    <w:abstractNumId w:val="15"/>
  </w:num>
  <w:num w:numId="19" w16cid:durableId="1071273621">
    <w:abstractNumId w:val="31"/>
  </w:num>
  <w:num w:numId="20" w16cid:durableId="1488546464">
    <w:abstractNumId w:val="12"/>
  </w:num>
  <w:num w:numId="21" w16cid:durableId="2115245355">
    <w:abstractNumId w:val="10"/>
  </w:num>
  <w:num w:numId="22" w16cid:durableId="1300913136">
    <w:abstractNumId w:val="14"/>
  </w:num>
  <w:num w:numId="23" w16cid:durableId="1039359741">
    <w:abstractNumId w:val="22"/>
  </w:num>
  <w:num w:numId="24" w16cid:durableId="1895660208">
    <w:abstractNumId w:val="29"/>
  </w:num>
  <w:num w:numId="25" w16cid:durableId="1163425799">
    <w:abstractNumId w:val="5"/>
  </w:num>
  <w:num w:numId="26" w16cid:durableId="546377922">
    <w:abstractNumId w:val="18"/>
  </w:num>
  <w:num w:numId="27" w16cid:durableId="105007174">
    <w:abstractNumId w:val="23"/>
  </w:num>
  <w:num w:numId="28" w16cid:durableId="1813978570">
    <w:abstractNumId w:val="30"/>
  </w:num>
  <w:num w:numId="29" w16cid:durableId="794567694">
    <w:abstractNumId w:val="27"/>
  </w:num>
  <w:num w:numId="30" w16cid:durableId="335154830">
    <w:abstractNumId w:val="11"/>
  </w:num>
  <w:num w:numId="31" w16cid:durableId="1440956519">
    <w:abstractNumId w:val="17"/>
  </w:num>
  <w:num w:numId="32" w16cid:durableId="778649748">
    <w:abstractNumId w:val="20"/>
  </w:num>
  <w:num w:numId="33" w16cid:durableId="177046779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epika Sorahia">
    <w15:presenceInfo w15:providerId="Windows Live" w15:userId="e28e0b7b507906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U0NDI1NrQ0MbYwMTJW0lEKTi0uzszPAykwrAUAeAtrGSwAAAA="/>
  </w:docVars>
  <w:rsids>
    <w:rsidRoot w:val="00AA6219"/>
    <w:rsid w:val="00000F8F"/>
    <w:rsid w:val="00001C44"/>
    <w:rsid w:val="00002B16"/>
    <w:rsid w:val="00003402"/>
    <w:rsid w:val="00004380"/>
    <w:rsid w:val="00004CC7"/>
    <w:rsid w:val="00006363"/>
    <w:rsid w:val="00007905"/>
    <w:rsid w:val="00007915"/>
    <w:rsid w:val="00010919"/>
    <w:rsid w:val="00010D50"/>
    <w:rsid w:val="0001347E"/>
    <w:rsid w:val="00013B03"/>
    <w:rsid w:val="00014801"/>
    <w:rsid w:val="000149D2"/>
    <w:rsid w:val="000175BE"/>
    <w:rsid w:val="0002045B"/>
    <w:rsid w:val="00021028"/>
    <w:rsid w:val="00021166"/>
    <w:rsid w:val="000239E6"/>
    <w:rsid w:val="00023B52"/>
    <w:rsid w:val="000246E0"/>
    <w:rsid w:val="000247E3"/>
    <w:rsid w:val="00026E9B"/>
    <w:rsid w:val="0002720B"/>
    <w:rsid w:val="00027D36"/>
    <w:rsid w:val="00030174"/>
    <w:rsid w:val="00031DF5"/>
    <w:rsid w:val="000320C8"/>
    <w:rsid w:val="00033166"/>
    <w:rsid w:val="000339B2"/>
    <w:rsid w:val="00034A70"/>
    <w:rsid w:val="000355E9"/>
    <w:rsid w:val="00035C7D"/>
    <w:rsid w:val="00036CF6"/>
    <w:rsid w:val="00037721"/>
    <w:rsid w:val="00037BB0"/>
    <w:rsid w:val="00037D36"/>
    <w:rsid w:val="00037E79"/>
    <w:rsid w:val="00042B9D"/>
    <w:rsid w:val="000432BC"/>
    <w:rsid w:val="00043717"/>
    <w:rsid w:val="00043A4F"/>
    <w:rsid w:val="00043F5E"/>
    <w:rsid w:val="00045002"/>
    <w:rsid w:val="0004579C"/>
    <w:rsid w:val="0005207D"/>
    <w:rsid w:val="00056722"/>
    <w:rsid w:val="00060557"/>
    <w:rsid w:val="00061F3A"/>
    <w:rsid w:val="00061F3F"/>
    <w:rsid w:val="00063534"/>
    <w:rsid w:val="000639E3"/>
    <w:rsid w:val="00064158"/>
    <w:rsid w:val="00065B86"/>
    <w:rsid w:val="000678A4"/>
    <w:rsid w:val="00070856"/>
    <w:rsid w:val="00070A7A"/>
    <w:rsid w:val="00073DB9"/>
    <w:rsid w:val="00075DC3"/>
    <w:rsid w:val="00076819"/>
    <w:rsid w:val="00077C1A"/>
    <w:rsid w:val="00077ED3"/>
    <w:rsid w:val="00080F4B"/>
    <w:rsid w:val="00081A3A"/>
    <w:rsid w:val="00083631"/>
    <w:rsid w:val="00083D85"/>
    <w:rsid w:val="000848E8"/>
    <w:rsid w:val="00085F0A"/>
    <w:rsid w:val="0008719C"/>
    <w:rsid w:val="00090C83"/>
    <w:rsid w:val="00091D7B"/>
    <w:rsid w:val="00093F7F"/>
    <w:rsid w:val="0009553C"/>
    <w:rsid w:val="00095AB4"/>
    <w:rsid w:val="00095F2E"/>
    <w:rsid w:val="0009782D"/>
    <w:rsid w:val="000A0CB7"/>
    <w:rsid w:val="000A2750"/>
    <w:rsid w:val="000A2EA2"/>
    <w:rsid w:val="000A31B5"/>
    <w:rsid w:val="000A47FA"/>
    <w:rsid w:val="000A65D3"/>
    <w:rsid w:val="000A6C6E"/>
    <w:rsid w:val="000B02B7"/>
    <w:rsid w:val="000B153B"/>
    <w:rsid w:val="000B1E33"/>
    <w:rsid w:val="000B43DB"/>
    <w:rsid w:val="000B4609"/>
    <w:rsid w:val="000B5018"/>
    <w:rsid w:val="000B6565"/>
    <w:rsid w:val="000B65F0"/>
    <w:rsid w:val="000B716D"/>
    <w:rsid w:val="000C09D4"/>
    <w:rsid w:val="000C12DE"/>
    <w:rsid w:val="000C1551"/>
    <w:rsid w:val="000C1D6B"/>
    <w:rsid w:val="000C2977"/>
    <w:rsid w:val="000C2C4B"/>
    <w:rsid w:val="000C410B"/>
    <w:rsid w:val="000C7741"/>
    <w:rsid w:val="000C7C2E"/>
    <w:rsid w:val="000C7DFA"/>
    <w:rsid w:val="000C7EA2"/>
    <w:rsid w:val="000D1E71"/>
    <w:rsid w:val="000D642E"/>
    <w:rsid w:val="000D689F"/>
    <w:rsid w:val="000D74EE"/>
    <w:rsid w:val="000E0863"/>
    <w:rsid w:val="000E30A2"/>
    <w:rsid w:val="000E4E5B"/>
    <w:rsid w:val="000E57CB"/>
    <w:rsid w:val="000E589A"/>
    <w:rsid w:val="000E62C5"/>
    <w:rsid w:val="000E6E79"/>
    <w:rsid w:val="000E73FF"/>
    <w:rsid w:val="000E7B7B"/>
    <w:rsid w:val="000E7D62"/>
    <w:rsid w:val="000F2151"/>
    <w:rsid w:val="000F544B"/>
    <w:rsid w:val="000F563B"/>
    <w:rsid w:val="000F5D12"/>
    <w:rsid w:val="000F74CF"/>
    <w:rsid w:val="00100CED"/>
    <w:rsid w:val="0010183A"/>
    <w:rsid w:val="00101B0B"/>
    <w:rsid w:val="00103357"/>
    <w:rsid w:val="0010386A"/>
    <w:rsid w:val="00103D8C"/>
    <w:rsid w:val="00103FA9"/>
    <w:rsid w:val="00104450"/>
    <w:rsid w:val="00107BA7"/>
    <w:rsid w:val="00107F77"/>
    <w:rsid w:val="0011008A"/>
    <w:rsid w:val="0011062A"/>
    <w:rsid w:val="00112B81"/>
    <w:rsid w:val="0011375C"/>
    <w:rsid w:val="001142F8"/>
    <w:rsid w:val="00120C42"/>
    <w:rsid w:val="00120F68"/>
    <w:rsid w:val="00121A15"/>
    <w:rsid w:val="00121D86"/>
    <w:rsid w:val="00122971"/>
    <w:rsid w:val="00122979"/>
    <w:rsid w:val="00122B71"/>
    <w:rsid w:val="00123534"/>
    <w:rsid w:val="00123C9F"/>
    <w:rsid w:val="0012494F"/>
    <w:rsid w:val="001258ED"/>
    <w:rsid w:val="00126190"/>
    <w:rsid w:val="001266B3"/>
    <w:rsid w:val="00130B21"/>
    <w:rsid w:val="00130F17"/>
    <w:rsid w:val="00131037"/>
    <w:rsid w:val="00131CAC"/>
    <w:rsid w:val="001320BF"/>
    <w:rsid w:val="00132479"/>
    <w:rsid w:val="001347D9"/>
    <w:rsid w:val="00135415"/>
    <w:rsid w:val="001355E6"/>
    <w:rsid w:val="001420A4"/>
    <w:rsid w:val="00142485"/>
    <w:rsid w:val="00142BA7"/>
    <w:rsid w:val="001435D2"/>
    <w:rsid w:val="00143B3E"/>
    <w:rsid w:val="001445FA"/>
    <w:rsid w:val="00144A30"/>
    <w:rsid w:val="00144D7D"/>
    <w:rsid w:val="0014504E"/>
    <w:rsid w:val="00145855"/>
    <w:rsid w:val="00145F1F"/>
    <w:rsid w:val="00150264"/>
    <w:rsid w:val="001513AB"/>
    <w:rsid w:val="00151EF1"/>
    <w:rsid w:val="00152373"/>
    <w:rsid w:val="00152E04"/>
    <w:rsid w:val="001533F8"/>
    <w:rsid w:val="00153988"/>
    <w:rsid w:val="00155FAF"/>
    <w:rsid w:val="00156372"/>
    <w:rsid w:val="00156394"/>
    <w:rsid w:val="00156A48"/>
    <w:rsid w:val="00157692"/>
    <w:rsid w:val="001606AF"/>
    <w:rsid w:val="0016133C"/>
    <w:rsid w:val="00163BC4"/>
    <w:rsid w:val="00165C2C"/>
    <w:rsid w:val="0016687A"/>
    <w:rsid w:val="00167636"/>
    <w:rsid w:val="0016783B"/>
    <w:rsid w:val="00170E62"/>
    <w:rsid w:val="00173A2A"/>
    <w:rsid w:val="001772F4"/>
    <w:rsid w:val="001773F0"/>
    <w:rsid w:val="00183474"/>
    <w:rsid w:val="001843B3"/>
    <w:rsid w:val="00184F11"/>
    <w:rsid w:val="00185C51"/>
    <w:rsid w:val="00186C45"/>
    <w:rsid w:val="00186C6A"/>
    <w:rsid w:val="00190049"/>
    <w:rsid w:val="001909F8"/>
    <w:rsid w:val="00190C35"/>
    <w:rsid w:val="00191062"/>
    <w:rsid w:val="00191BE5"/>
    <w:rsid w:val="00192B72"/>
    <w:rsid w:val="001935F6"/>
    <w:rsid w:val="00195520"/>
    <w:rsid w:val="00195854"/>
    <w:rsid w:val="00195C3E"/>
    <w:rsid w:val="00196777"/>
    <w:rsid w:val="00196A7D"/>
    <w:rsid w:val="001971F6"/>
    <w:rsid w:val="001973F9"/>
    <w:rsid w:val="00197AC5"/>
    <w:rsid w:val="001A0727"/>
    <w:rsid w:val="001A08A5"/>
    <w:rsid w:val="001A1B18"/>
    <w:rsid w:val="001A29D8"/>
    <w:rsid w:val="001A3A98"/>
    <w:rsid w:val="001A4484"/>
    <w:rsid w:val="001A5CAA"/>
    <w:rsid w:val="001A6601"/>
    <w:rsid w:val="001A79EC"/>
    <w:rsid w:val="001A7F69"/>
    <w:rsid w:val="001B0427"/>
    <w:rsid w:val="001B0FE5"/>
    <w:rsid w:val="001B1371"/>
    <w:rsid w:val="001B172C"/>
    <w:rsid w:val="001B20AC"/>
    <w:rsid w:val="001B2208"/>
    <w:rsid w:val="001B6587"/>
    <w:rsid w:val="001B7A6E"/>
    <w:rsid w:val="001B7F7F"/>
    <w:rsid w:val="001C184F"/>
    <w:rsid w:val="001C2323"/>
    <w:rsid w:val="001C2F60"/>
    <w:rsid w:val="001C39E6"/>
    <w:rsid w:val="001C3A64"/>
    <w:rsid w:val="001C3DE2"/>
    <w:rsid w:val="001C3F81"/>
    <w:rsid w:val="001C4437"/>
    <w:rsid w:val="001C4DB4"/>
    <w:rsid w:val="001C5977"/>
    <w:rsid w:val="001C5E07"/>
    <w:rsid w:val="001C622F"/>
    <w:rsid w:val="001C6403"/>
    <w:rsid w:val="001C723A"/>
    <w:rsid w:val="001D09F7"/>
    <w:rsid w:val="001D0EAB"/>
    <w:rsid w:val="001D11FC"/>
    <w:rsid w:val="001D2E72"/>
    <w:rsid w:val="001D3A51"/>
    <w:rsid w:val="001D5F97"/>
    <w:rsid w:val="001D6FD4"/>
    <w:rsid w:val="001D76B1"/>
    <w:rsid w:val="001E10D2"/>
    <w:rsid w:val="001E1974"/>
    <w:rsid w:val="001E25B4"/>
    <w:rsid w:val="001E28F6"/>
    <w:rsid w:val="001E36A0"/>
    <w:rsid w:val="001E3A04"/>
    <w:rsid w:val="001E44FE"/>
    <w:rsid w:val="001E7AFF"/>
    <w:rsid w:val="001F1D9C"/>
    <w:rsid w:val="001F3B15"/>
    <w:rsid w:val="001F417F"/>
    <w:rsid w:val="001F50BA"/>
    <w:rsid w:val="001F7DDB"/>
    <w:rsid w:val="00200595"/>
    <w:rsid w:val="00200FBE"/>
    <w:rsid w:val="002045E2"/>
    <w:rsid w:val="00204835"/>
    <w:rsid w:val="00204C50"/>
    <w:rsid w:val="00206025"/>
    <w:rsid w:val="00206523"/>
    <w:rsid w:val="002068CC"/>
    <w:rsid w:val="0020703E"/>
    <w:rsid w:val="00211596"/>
    <w:rsid w:val="00211A5F"/>
    <w:rsid w:val="00213DD2"/>
    <w:rsid w:val="00214E15"/>
    <w:rsid w:val="00216B8B"/>
    <w:rsid w:val="00216CBA"/>
    <w:rsid w:val="00220980"/>
    <w:rsid w:val="002244D5"/>
    <w:rsid w:val="00224E29"/>
    <w:rsid w:val="002253FE"/>
    <w:rsid w:val="002259B4"/>
    <w:rsid w:val="00225D09"/>
    <w:rsid w:val="002274A6"/>
    <w:rsid w:val="00231381"/>
    <w:rsid w:val="00231920"/>
    <w:rsid w:val="0023195C"/>
    <w:rsid w:val="00233409"/>
    <w:rsid w:val="00233AA8"/>
    <w:rsid w:val="00233BF4"/>
    <w:rsid w:val="00235278"/>
    <w:rsid w:val="00237A0E"/>
    <w:rsid w:val="0024282C"/>
    <w:rsid w:val="00242F5C"/>
    <w:rsid w:val="002431C2"/>
    <w:rsid w:val="002436D1"/>
    <w:rsid w:val="00245F47"/>
    <w:rsid w:val="002460DC"/>
    <w:rsid w:val="00247896"/>
    <w:rsid w:val="00247DD0"/>
    <w:rsid w:val="00247EB6"/>
    <w:rsid w:val="00250985"/>
    <w:rsid w:val="0025321A"/>
    <w:rsid w:val="002532B2"/>
    <w:rsid w:val="002536B7"/>
    <w:rsid w:val="002556F6"/>
    <w:rsid w:val="00255A4D"/>
    <w:rsid w:val="002563AD"/>
    <w:rsid w:val="002607DD"/>
    <w:rsid w:val="00262475"/>
    <w:rsid w:val="002636F8"/>
    <w:rsid w:val="00264316"/>
    <w:rsid w:val="0026471C"/>
    <w:rsid w:val="00264AEE"/>
    <w:rsid w:val="00264B6E"/>
    <w:rsid w:val="00265AB7"/>
    <w:rsid w:val="00266B19"/>
    <w:rsid w:val="002679E7"/>
    <w:rsid w:val="002720A4"/>
    <w:rsid w:val="002728D2"/>
    <w:rsid w:val="00272F8F"/>
    <w:rsid w:val="002736C7"/>
    <w:rsid w:val="0027394F"/>
    <w:rsid w:val="00273992"/>
    <w:rsid w:val="00273F75"/>
    <w:rsid w:val="00274205"/>
    <w:rsid w:val="00276B00"/>
    <w:rsid w:val="002814D1"/>
    <w:rsid w:val="00281895"/>
    <w:rsid w:val="00281C54"/>
    <w:rsid w:val="00281D52"/>
    <w:rsid w:val="002825BB"/>
    <w:rsid w:val="00282EC5"/>
    <w:rsid w:val="00283105"/>
    <w:rsid w:val="00284868"/>
    <w:rsid w:val="00284BA9"/>
    <w:rsid w:val="00284C4C"/>
    <w:rsid w:val="00285C33"/>
    <w:rsid w:val="00286436"/>
    <w:rsid w:val="00287030"/>
    <w:rsid w:val="00287E68"/>
    <w:rsid w:val="00287FB4"/>
    <w:rsid w:val="002903B2"/>
    <w:rsid w:val="00290957"/>
    <w:rsid w:val="002916DE"/>
    <w:rsid w:val="00296529"/>
    <w:rsid w:val="00296931"/>
    <w:rsid w:val="00296F5A"/>
    <w:rsid w:val="002973FE"/>
    <w:rsid w:val="002A1539"/>
    <w:rsid w:val="002A17B0"/>
    <w:rsid w:val="002A2540"/>
    <w:rsid w:val="002A269F"/>
    <w:rsid w:val="002A39D9"/>
    <w:rsid w:val="002A5CD6"/>
    <w:rsid w:val="002B0202"/>
    <w:rsid w:val="002B0BF8"/>
    <w:rsid w:val="002B16AC"/>
    <w:rsid w:val="002B27FB"/>
    <w:rsid w:val="002B46C5"/>
    <w:rsid w:val="002B53D4"/>
    <w:rsid w:val="002B551E"/>
    <w:rsid w:val="002B6260"/>
    <w:rsid w:val="002B638C"/>
    <w:rsid w:val="002B685A"/>
    <w:rsid w:val="002B71BA"/>
    <w:rsid w:val="002C034B"/>
    <w:rsid w:val="002C05F3"/>
    <w:rsid w:val="002C06AC"/>
    <w:rsid w:val="002C1B69"/>
    <w:rsid w:val="002C27CF"/>
    <w:rsid w:val="002C28E9"/>
    <w:rsid w:val="002C29AC"/>
    <w:rsid w:val="002C3342"/>
    <w:rsid w:val="002C3B7D"/>
    <w:rsid w:val="002C537A"/>
    <w:rsid w:val="002C57D2"/>
    <w:rsid w:val="002C5FDD"/>
    <w:rsid w:val="002C6FA5"/>
    <w:rsid w:val="002C7268"/>
    <w:rsid w:val="002C78B4"/>
    <w:rsid w:val="002C7DBB"/>
    <w:rsid w:val="002D133A"/>
    <w:rsid w:val="002D56C3"/>
    <w:rsid w:val="002D6B42"/>
    <w:rsid w:val="002D7C32"/>
    <w:rsid w:val="002E0800"/>
    <w:rsid w:val="002E0B4C"/>
    <w:rsid w:val="002E0D4E"/>
    <w:rsid w:val="002E0D56"/>
    <w:rsid w:val="002E11AE"/>
    <w:rsid w:val="002E1558"/>
    <w:rsid w:val="002E1AA2"/>
    <w:rsid w:val="002E257F"/>
    <w:rsid w:val="002E321D"/>
    <w:rsid w:val="002E3E3B"/>
    <w:rsid w:val="002E458B"/>
    <w:rsid w:val="002E5F70"/>
    <w:rsid w:val="002E6698"/>
    <w:rsid w:val="002E694F"/>
    <w:rsid w:val="002F1E7C"/>
    <w:rsid w:val="002F399E"/>
    <w:rsid w:val="002F6BC4"/>
    <w:rsid w:val="002F7E30"/>
    <w:rsid w:val="003009FF"/>
    <w:rsid w:val="003023C5"/>
    <w:rsid w:val="00306679"/>
    <w:rsid w:val="00306D38"/>
    <w:rsid w:val="00306E67"/>
    <w:rsid w:val="00307C49"/>
    <w:rsid w:val="00307DAB"/>
    <w:rsid w:val="00310573"/>
    <w:rsid w:val="00310866"/>
    <w:rsid w:val="00311D87"/>
    <w:rsid w:val="00313365"/>
    <w:rsid w:val="0031383F"/>
    <w:rsid w:val="00315186"/>
    <w:rsid w:val="0031522C"/>
    <w:rsid w:val="00315C4F"/>
    <w:rsid w:val="00316A39"/>
    <w:rsid w:val="003173F5"/>
    <w:rsid w:val="00317E3D"/>
    <w:rsid w:val="0032069E"/>
    <w:rsid w:val="0032210A"/>
    <w:rsid w:val="0032244B"/>
    <w:rsid w:val="00324D3A"/>
    <w:rsid w:val="00324F7A"/>
    <w:rsid w:val="00327854"/>
    <w:rsid w:val="00327BEB"/>
    <w:rsid w:val="00330548"/>
    <w:rsid w:val="00330B79"/>
    <w:rsid w:val="003321A0"/>
    <w:rsid w:val="0033343E"/>
    <w:rsid w:val="003357C9"/>
    <w:rsid w:val="00336ED0"/>
    <w:rsid w:val="0033782A"/>
    <w:rsid w:val="00337D0B"/>
    <w:rsid w:val="003414BA"/>
    <w:rsid w:val="0034322F"/>
    <w:rsid w:val="00343732"/>
    <w:rsid w:val="00343F6F"/>
    <w:rsid w:val="00345361"/>
    <w:rsid w:val="0034566B"/>
    <w:rsid w:val="00345989"/>
    <w:rsid w:val="003459A5"/>
    <w:rsid w:val="003460FC"/>
    <w:rsid w:val="003470B9"/>
    <w:rsid w:val="003471CD"/>
    <w:rsid w:val="00350BB8"/>
    <w:rsid w:val="003512C2"/>
    <w:rsid w:val="00351355"/>
    <w:rsid w:val="003520CA"/>
    <w:rsid w:val="00352CE9"/>
    <w:rsid w:val="00352E4B"/>
    <w:rsid w:val="0035378B"/>
    <w:rsid w:val="00353BA8"/>
    <w:rsid w:val="00354640"/>
    <w:rsid w:val="00356826"/>
    <w:rsid w:val="003570C1"/>
    <w:rsid w:val="003570DA"/>
    <w:rsid w:val="0036048D"/>
    <w:rsid w:val="00361A19"/>
    <w:rsid w:val="00363936"/>
    <w:rsid w:val="00363E31"/>
    <w:rsid w:val="00367DF1"/>
    <w:rsid w:val="0037019F"/>
    <w:rsid w:val="0037090E"/>
    <w:rsid w:val="0037138E"/>
    <w:rsid w:val="00371FB6"/>
    <w:rsid w:val="00372221"/>
    <w:rsid w:val="003741DD"/>
    <w:rsid w:val="00375F83"/>
    <w:rsid w:val="003763C1"/>
    <w:rsid w:val="00376BBE"/>
    <w:rsid w:val="0037764F"/>
    <w:rsid w:val="00377E38"/>
    <w:rsid w:val="003806EC"/>
    <w:rsid w:val="00380EC1"/>
    <w:rsid w:val="00381A2A"/>
    <w:rsid w:val="00383BBF"/>
    <w:rsid w:val="00384BE2"/>
    <w:rsid w:val="00385549"/>
    <w:rsid w:val="003859F9"/>
    <w:rsid w:val="00385A18"/>
    <w:rsid w:val="0038656D"/>
    <w:rsid w:val="003869DA"/>
    <w:rsid w:val="00386CB6"/>
    <w:rsid w:val="00387120"/>
    <w:rsid w:val="00387583"/>
    <w:rsid w:val="00387993"/>
    <w:rsid w:val="003912F8"/>
    <w:rsid w:val="00391C6E"/>
    <w:rsid w:val="00391D74"/>
    <w:rsid w:val="0039224F"/>
    <w:rsid w:val="0039359D"/>
    <w:rsid w:val="00394A26"/>
    <w:rsid w:val="00397372"/>
    <w:rsid w:val="003A025B"/>
    <w:rsid w:val="003A0F4C"/>
    <w:rsid w:val="003A2040"/>
    <w:rsid w:val="003A257D"/>
    <w:rsid w:val="003A43A4"/>
    <w:rsid w:val="003A5EED"/>
    <w:rsid w:val="003A6253"/>
    <w:rsid w:val="003A7E18"/>
    <w:rsid w:val="003B0CD6"/>
    <w:rsid w:val="003B1A79"/>
    <w:rsid w:val="003B3649"/>
    <w:rsid w:val="003B3BB1"/>
    <w:rsid w:val="003B66EF"/>
    <w:rsid w:val="003B7C2F"/>
    <w:rsid w:val="003C4C86"/>
    <w:rsid w:val="003C6258"/>
    <w:rsid w:val="003C6EC5"/>
    <w:rsid w:val="003C7D73"/>
    <w:rsid w:val="003D0F63"/>
    <w:rsid w:val="003D279C"/>
    <w:rsid w:val="003D4626"/>
    <w:rsid w:val="003D4C38"/>
    <w:rsid w:val="003D5234"/>
    <w:rsid w:val="003D6505"/>
    <w:rsid w:val="003E0CA9"/>
    <w:rsid w:val="003E25E1"/>
    <w:rsid w:val="003E2904"/>
    <w:rsid w:val="003E3A74"/>
    <w:rsid w:val="003E3FCB"/>
    <w:rsid w:val="003E5B5C"/>
    <w:rsid w:val="003E69BA"/>
    <w:rsid w:val="003E6A1B"/>
    <w:rsid w:val="003E786D"/>
    <w:rsid w:val="003F0C05"/>
    <w:rsid w:val="003F198F"/>
    <w:rsid w:val="003F3ACF"/>
    <w:rsid w:val="003F4771"/>
    <w:rsid w:val="00401224"/>
    <w:rsid w:val="00401927"/>
    <w:rsid w:val="00401A2E"/>
    <w:rsid w:val="0040455F"/>
    <w:rsid w:val="00407498"/>
    <w:rsid w:val="00410237"/>
    <w:rsid w:val="0041027F"/>
    <w:rsid w:val="00410351"/>
    <w:rsid w:val="0041191C"/>
    <w:rsid w:val="004119BF"/>
    <w:rsid w:val="00412475"/>
    <w:rsid w:val="0041267C"/>
    <w:rsid w:val="00412703"/>
    <w:rsid w:val="00412E1F"/>
    <w:rsid w:val="00413372"/>
    <w:rsid w:val="004134E5"/>
    <w:rsid w:val="004156AD"/>
    <w:rsid w:val="004177FD"/>
    <w:rsid w:val="004212D9"/>
    <w:rsid w:val="004219E5"/>
    <w:rsid w:val="00422F6C"/>
    <w:rsid w:val="00423789"/>
    <w:rsid w:val="0042472B"/>
    <w:rsid w:val="00424A16"/>
    <w:rsid w:val="00426D03"/>
    <w:rsid w:val="00427064"/>
    <w:rsid w:val="00427AFE"/>
    <w:rsid w:val="004319B3"/>
    <w:rsid w:val="00431FF2"/>
    <w:rsid w:val="00432350"/>
    <w:rsid w:val="00432D05"/>
    <w:rsid w:val="00433BCE"/>
    <w:rsid w:val="00433D92"/>
    <w:rsid w:val="004402E6"/>
    <w:rsid w:val="00440BD4"/>
    <w:rsid w:val="00440F43"/>
    <w:rsid w:val="00441B6F"/>
    <w:rsid w:val="00444D7D"/>
    <w:rsid w:val="00445CD1"/>
    <w:rsid w:val="00446221"/>
    <w:rsid w:val="004462E5"/>
    <w:rsid w:val="004463D4"/>
    <w:rsid w:val="00446425"/>
    <w:rsid w:val="00450E62"/>
    <w:rsid w:val="00450FE4"/>
    <w:rsid w:val="004539DB"/>
    <w:rsid w:val="004549A6"/>
    <w:rsid w:val="00456941"/>
    <w:rsid w:val="00456CB6"/>
    <w:rsid w:val="00457DC6"/>
    <w:rsid w:val="004600FD"/>
    <w:rsid w:val="004602DA"/>
    <w:rsid w:val="00460FE0"/>
    <w:rsid w:val="00464BB5"/>
    <w:rsid w:val="00467516"/>
    <w:rsid w:val="00467A7A"/>
    <w:rsid w:val="00470653"/>
    <w:rsid w:val="00470DE2"/>
    <w:rsid w:val="00471A80"/>
    <w:rsid w:val="00471B6A"/>
    <w:rsid w:val="00472763"/>
    <w:rsid w:val="00472EB0"/>
    <w:rsid w:val="00472F8F"/>
    <w:rsid w:val="004736F5"/>
    <w:rsid w:val="0047383C"/>
    <w:rsid w:val="00473957"/>
    <w:rsid w:val="0047479B"/>
    <w:rsid w:val="00475A86"/>
    <w:rsid w:val="00476F2A"/>
    <w:rsid w:val="004778E8"/>
    <w:rsid w:val="00477FAA"/>
    <w:rsid w:val="00480DA9"/>
    <w:rsid w:val="00481DB9"/>
    <w:rsid w:val="00481E85"/>
    <w:rsid w:val="00481F8D"/>
    <w:rsid w:val="004824EE"/>
    <w:rsid w:val="00483722"/>
    <w:rsid w:val="00484519"/>
    <w:rsid w:val="00484791"/>
    <w:rsid w:val="004900A1"/>
    <w:rsid w:val="00490212"/>
    <w:rsid w:val="0049184B"/>
    <w:rsid w:val="004924E0"/>
    <w:rsid w:val="0049322F"/>
    <w:rsid w:val="00493FA6"/>
    <w:rsid w:val="00494B1C"/>
    <w:rsid w:val="00494D1A"/>
    <w:rsid w:val="00496EF7"/>
    <w:rsid w:val="00497457"/>
    <w:rsid w:val="004A1A8F"/>
    <w:rsid w:val="004A2299"/>
    <w:rsid w:val="004A27CA"/>
    <w:rsid w:val="004A29F8"/>
    <w:rsid w:val="004A31D5"/>
    <w:rsid w:val="004A5806"/>
    <w:rsid w:val="004A6937"/>
    <w:rsid w:val="004A6A4F"/>
    <w:rsid w:val="004A7688"/>
    <w:rsid w:val="004A7715"/>
    <w:rsid w:val="004B0278"/>
    <w:rsid w:val="004B2634"/>
    <w:rsid w:val="004B3A4F"/>
    <w:rsid w:val="004B44E7"/>
    <w:rsid w:val="004B480E"/>
    <w:rsid w:val="004B4A51"/>
    <w:rsid w:val="004B4BCF"/>
    <w:rsid w:val="004B4ECC"/>
    <w:rsid w:val="004B529D"/>
    <w:rsid w:val="004B6B47"/>
    <w:rsid w:val="004B7C05"/>
    <w:rsid w:val="004B7E75"/>
    <w:rsid w:val="004C0272"/>
    <w:rsid w:val="004C034E"/>
    <w:rsid w:val="004C0EF8"/>
    <w:rsid w:val="004C194C"/>
    <w:rsid w:val="004C20AE"/>
    <w:rsid w:val="004C23C5"/>
    <w:rsid w:val="004C3116"/>
    <w:rsid w:val="004C3224"/>
    <w:rsid w:val="004C3622"/>
    <w:rsid w:val="004C3AC7"/>
    <w:rsid w:val="004C46A5"/>
    <w:rsid w:val="004C4A55"/>
    <w:rsid w:val="004C4A75"/>
    <w:rsid w:val="004C4FC5"/>
    <w:rsid w:val="004C4FCA"/>
    <w:rsid w:val="004C5000"/>
    <w:rsid w:val="004C680A"/>
    <w:rsid w:val="004C6EEA"/>
    <w:rsid w:val="004C7730"/>
    <w:rsid w:val="004C7AE4"/>
    <w:rsid w:val="004D0A6F"/>
    <w:rsid w:val="004D0E1F"/>
    <w:rsid w:val="004D2FD1"/>
    <w:rsid w:val="004D305E"/>
    <w:rsid w:val="004D31C0"/>
    <w:rsid w:val="004D4277"/>
    <w:rsid w:val="004D433B"/>
    <w:rsid w:val="004D5F57"/>
    <w:rsid w:val="004D601E"/>
    <w:rsid w:val="004D648F"/>
    <w:rsid w:val="004D690E"/>
    <w:rsid w:val="004D6FBF"/>
    <w:rsid w:val="004D7074"/>
    <w:rsid w:val="004D7B54"/>
    <w:rsid w:val="004E0698"/>
    <w:rsid w:val="004E0834"/>
    <w:rsid w:val="004E09ED"/>
    <w:rsid w:val="004E1545"/>
    <w:rsid w:val="004E1B73"/>
    <w:rsid w:val="004E3707"/>
    <w:rsid w:val="004E4AF7"/>
    <w:rsid w:val="004E5222"/>
    <w:rsid w:val="004E6BC4"/>
    <w:rsid w:val="004E701F"/>
    <w:rsid w:val="004F28B3"/>
    <w:rsid w:val="004F2CCA"/>
    <w:rsid w:val="004F58DC"/>
    <w:rsid w:val="004F7216"/>
    <w:rsid w:val="0050056F"/>
    <w:rsid w:val="00501AD1"/>
    <w:rsid w:val="00502516"/>
    <w:rsid w:val="005041FA"/>
    <w:rsid w:val="00504273"/>
    <w:rsid w:val="00505940"/>
    <w:rsid w:val="00505F06"/>
    <w:rsid w:val="005065DD"/>
    <w:rsid w:val="00506828"/>
    <w:rsid w:val="00506883"/>
    <w:rsid w:val="0051016B"/>
    <w:rsid w:val="005107DB"/>
    <w:rsid w:val="005118BA"/>
    <w:rsid w:val="00512338"/>
    <w:rsid w:val="00512BAF"/>
    <w:rsid w:val="00513EB9"/>
    <w:rsid w:val="0051403A"/>
    <w:rsid w:val="005151ED"/>
    <w:rsid w:val="00515298"/>
    <w:rsid w:val="00516E0B"/>
    <w:rsid w:val="0051701A"/>
    <w:rsid w:val="005215E9"/>
    <w:rsid w:val="00521828"/>
    <w:rsid w:val="0052321F"/>
    <w:rsid w:val="00523782"/>
    <w:rsid w:val="00524DED"/>
    <w:rsid w:val="00524F75"/>
    <w:rsid w:val="00525BDA"/>
    <w:rsid w:val="00525DF1"/>
    <w:rsid w:val="00527727"/>
    <w:rsid w:val="0053056E"/>
    <w:rsid w:val="00530720"/>
    <w:rsid w:val="00531A57"/>
    <w:rsid w:val="00531FFB"/>
    <w:rsid w:val="0053248A"/>
    <w:rsid w:val="00535C72"/>
    <w:rsid w:val="00536260"/>
    <w:rsid w:val="00536A98"/>
    <w:rsid w:val="0053713A"/>
    <w:rsid w:val="00537C72"/>
    <w:rsid w:val="00544C47"/>
    <w:rsid w:val="005473E7"/>
    <w:rsid w:val="00551EE4"/>
    <w:rsid w:val="0055363F"/>
    <w:rsid w:val="00554E2A"/>
    <w:rsid w:val="00554FDA"/>
    <w:rsid w:val="005554B9"/>
    <w:rsid w:val="00557A7B"/>
    <w:rsid w:val="005604A5"/>
    <w:rsid w:val="00560791"/>
    <w:rsid w:val="00560A70"/>
    <w:rsid w:val="005644BB"/>
    <w:rsid w:val="00566BB5"/>
    <w:rsid w:val="00566BF7"/>
    <w:rsid w:val="0056784B"/>
    <w:rsid w:val="00570BF8"/>
    <w:rsid w:val="00571228"/>
    <w:rsid w:val="00571707"/>
    <w:rsid w:val="00573466"/>
    <w:rsid w:val="005751D3"/>
    <w:rsid w:val="00577170"/>
    <w:rsid w:val="00577F2A"/>
    <w:rsid w:val="00580090"/>
    <w:rsid w:val="0058121D"/>
    <w:rsid w:val="005814B8"/>
    <w:rsid w:val="005825C1"/>
    <w:rsid w:val="0058352C"/>
    <w:rsid w:val="005852FA"/>
    <w:rsid w:val="00585369"/>
    <w:rsid w:val="00585439"/>
    <w:rsid w:val="00586179"/>
    <w:rsid w:val="0058646D"/>
    <w:rsid w:val="005868FC"/>
    <w:rsid w:val="00587C41"/>
    <w:rsid w:val="00587E27"/>
    <w:rsid w:val="00590532"/>
    <w:rsid w:val="00590888"/>
    <w:rsid w:val="005928BC"/>
    <w:rsid w:val="00592E5F"/>
    <w:rsid w:val="0059361D"/>
    <w:rsid w:val="00594840"/>
    <w:rsid w:val="00594DE6"/>
    <w:rsid w:val="00595600"/>
    <w:rsid w:val="00596576"/>
    <w:rsid w:val="005A01EE"/>
    <w:rsid w:val="005A18F6"/>
    <w:rsid w:val="005A1CC7"/>
    <w:rsid w:val="005A3732"/>
    <w:rsid w:val="005A44B6"/>
    <w:rsid w:val="005A4557"/>
    <w:rsid w:val="005A6D34"/>
    <w:rsid w:val="005B03DE"/>
    <w:rsid w:val="005B12C0"/>
    <w:rsid w:val="005B3A60"/>
    <w:rsid w:val="005B4970"/>
    <w:rsid w:val="005B5086"/>
    <w:rsid w:val="005B638A"/>
    <w:rsid w:val="005B64FE"/>
    <w:rsid w:val="005B6823"/>
    <w:rsid w:val="005B69E1"/>
    <w:rsid w:val="005B6FB0"/>
    <w:rsid w:val="005C1214"/>
    <w:rsid w:val="005C2212"/>
    <w:rsid w:val="005C2CA4"/>
    <w:rsid w:val="005C467B"/>
    <w:rsid w:val="005C5E4C"/>
    <w:rsid w:val="005C6657"/>
    <w:rsid w:val="005C67F5"/>
    <w:rsid w:val="005C784C"/>
    <w:rsid w:val="005D066E"/>
    <w:rsid w:val="005D089C"/>
    <w:rsid w:val="005D17F6"/>
    <w:rsid w:val="005D1E1E"/>
    <w:rsid w:val="005D1FC0"/>
    <w:rsid w:val="005D3C05"/>
    <w:rsid w:val="005D47A4"/>
    <w:rsid w:val="005D5CC9"/>
    <w:rsid w:val="005D6FBB"/>
    <w:rsid w:val="005D7BC0"/>
    <w:rsid w:val="005E19F2"/>
    <w:rsid w:val="005E1E16"/>
    <w:rsid w:val="005E1EBF"/>
    <w:rsid w:val="005E2D6C"/>
    <w:rsid w:val="005E3EF5"/>
    <w:rsid w:val="005E5539"/>
    <w:rsid w:val="005F028E"/>
    <w:rsid w:val="005F0860"/>
    <w:rsid w:val="005F1B58"/>
    <w:rsid w:val="005F21D5"/>
    <w:rsid w:val="005F2A9A"/>
    <w:rsid w:val="005F3284"/>
    <w:rsid w:val="005F48BF"/>
    <w:rsid w:val="005F58E3"/>
    <w:rsid w:val="005F5BA1"/>
    <w:rsid w:val="005F5C49"/>
    <w:rsid w:val="005F6433"/>
    <w:rsid w:val="005F6CC5"/>
    <w:rsid w:val="005F763C"/>
    <w:rsid w:val="006012AB"/>
    <w:rsid w:val="00602BF5"/>
    <w:rsid w:val="00602E9C"/>
    <w:rsid w:val="0060311E"/>
    <w:rsid w:val="00603282"/>
    <w:rsid w:val="0060382F"/>
    <w:rsid w:val="00603B9B"/>
    <w:rsid w:val="0060539D"/>
    <w:rsid w:val="00607585"/>
    <w:rsid w:val="00610963"/>
    <w:rsid w:val="0061129B"/>
    <w:rsid w:val="0061185C"/>
    <w:rsid w:val="0061280A"/>
    <w:rsid w:val="00612C7D"/>
    <w:rsid w:val="006138F3"/>
    <w:rsid w:val="00614F19"/>
    <w:rsid w:val="00614F83"/>
    <w:rsid w:val="00617372"/>
    <w:rsid w:val="00617FDD"/>
    <w:rsid w:val="00620B27"/>
    <w:rsid w:val="00621D07"/>
    <w:rsid w:val="00622212"/>
    <w:rsid w:val="00624432"/>
    <w:rsid w:val="00625E38"/>
    <w:rsid w:val="00626C39"/>
    <w:rsid w:val="00627050"/>
    <w:rsid w:val="006314C9"/>
    <w:rsid w:val="00631C4F"/>
    <w:rsid w:val="00632847"/>
    <w:rsid w:val="00633614"/>
    <w:rsid w:val="00633F68"/>
    <w:rsid w:val="00634BAE"/>
    <w:rsid w:val="0063557F"/>
    <w:rsid w:val="006360C5"/>
    <w:rsid w:val="00636EB2"/>
    <w:rsid w:val="0063753F"/>
    <w:rsid w:val="006375B8"/>
    <w:rsid w:val="006379DA"/>
    <w:rsid w:val="0064036B"/>
    <w:rsid w:val="00640FB1"/>
    <w:rsid w:val="00641BF6"/>
    <w:rsid w:val="00641EA6"/>
    <w:rsid w:val="0064256E"/>
    <w:rsid w:val="00642767"/>
    <w:rsid w:val="00642911"/>
    <w:rsid w:val="006429BB"/>
    <w:rsid w:val="0064535D"/>
    <w:rsid w:val="00646F8C"/>
    <w:rsid w:val="00650080"/>
    <w:rsid w:val="0065052A"/>
    <w:rsid w:val="00651DFC"/>
    <w:rsid w:val="00652120"/>
    <w:rsid w:val="0065277E"/>
    <w:rsid w:val="006544EC"/>
    <w:rsid w:val="0065467E"/>
    <w:rsid w:val="00655B28"/>
    <w:rsid w:val="00660A2B"/>
    <w:rsid w:val="00662579"/>
    <w:rsid w:val="0066258D"/>
    <w:rsid w:val="00662A40"/>
    <w:rsid w:val="00663FD7"/>
    <w:rsid w:val="0066510A"/>
    <w:rsid w:val="00666207"/>
    <w:rsid w:val="00670DBE"/>
    <w:rsid w:val="00671B91"/>
    <w:rsid w:val="00672487"/>
    <w:rsid w:val="006726C2"/>
    <w:rsid w:val="00672E64"/>
    <w:rsid w:val="00673F9F"/>
    <w:rsid w:val="006753CA"/>
    <w:rsid w:val="0067583C"/>
    <w:rsid w:val="00680240"/>
    <w:rsid w:val="00680BEE"/>
    <w:rsid w:val="00681277"/>
    <w:rsid w:val="0068175A"/>
    <w:rsid w:val="00682159"/>
    <w:rsid w:val="006829CA"/>
    <w:rsid w:val="0068369B"/>
    <w:rsid w:val="0068455C"/>
    <w:rsid w:val="00685B2E"/>
    <w:rsid w:val="00686953"/>
    <w:rsid w:val="00687546"/>
    <w:rsid w:val="00687DEA"/>
    <w:rsid w:val="00687E67"/>
    <w:rsid w:val="006927E5"/>
    <w:rsid w:val="00692BE0"/>
    <w:rsid w:val="00692F19"/>
    <w:rsid w:val="00694268"/>
    <w:rsid w:val="00694520"/>
    <w:rsid w:val="00694FED"/>
    <w:rsid w:val="006967F7"/>
    <w:rsid w:val="006A0F19"/>
    <w:rsid w:val="006A10D1"/>
    <w:rsid w:val="006A1D1E"/>
    <w:rsid w:val="006A250C"/>
    <w:rsid w:val="006A2557"/>
    <w:rsid w:val="006A28ED"/>
    <w:rsid w:val="006A2D08"/>
    <w:rsid w:val="006A3692"/>
    <w:rsid w:val="006A4647"/>
    <w:rsid w:val="006A4950"/>
    <w:rsid w:val="006A5023"/>
    <w:rsid w:val="006A5ADC"/>
    <w:rsid w:val="006A6A43"/>
    <w:rsid w:val="006A6F71"/>
    <w:rsid w:val="006A7813"/>
    <w:rsid w:val="006B0B39"/>
    <w:rsid w:val="006B10CA"/>
    <w:rsid w:val="006B16D6"/>
    <w:rsid w:val="006B21D3"/>
    <w:rsid w:val="006B22C4"/>
    <w:rsid w:val="006B3464"/>
    <w:rsid w:val="006B3FF6"/>
    <w:rsid w:val="006B5700"/>
    <w:rsid w:val="006B57D0"/>
    <w:rsid w:val="006B5817"/>
    <w:rsid w:val="006B5831"/>
    <w:rsid w:val="006B5D0D"/>
    <w:rsid w:val="006B7E3B"/>
    <w:rsid w:val="006C009C"/>
    <w:rsid w:val="006C0C62"/>
    <w:rsid w:val="006C283C"/>
    <w:rsid w:val="006C3DE6"/>
    <w:rsid w:val="006C4F14"/>
    <w:rsid w:val="006C5392"/>
    <w:rsid w:val="006C587F"/>
    <w:rsid w:val="006C599B"/>
    <w:rsid w:val="006C5D95"/>
    <w:rsid w:val="006C6744"/>
    <w:rsid w:val="006C6883"/>
    <w:rsid w:val="006C7619"/>
    <w:rsid w:val="006D142A"/>
    <w:rsid w:val="006D1C89"/>
    <w:rsid w:val="006D21AB"/>
    <w:rsid w:val="006D224E"/>
    <w:rsid w:val="006D249C"/>
    <w:rsid w:val="006D24F1"/>
    <w:rsid w:val="006D284D"/>
    <w:rsid w:val="006D2CE1"/>
    <w:rsid w:val="006D30FF"/>
    <w:rsid w:val="006D3321"/>
    <w:rsid w:val="006D334A"/>
    <w:rsid w:val="006D6940"/>
    <w:rsid w:val="006D7AC4"/>
    <w:rsid w:val="006E0827"/>
    <w:rsid w:val="006E22FF"/>
    <w:rsid w:val="006E76A4"/>
    <w:rsid w:val="006E7D42"/>
    <w:rsid w:val="006F041B"/>
    <w:rsid w:val="006F0FF7"/>
    <w:rsid w:val="006F11EC"/>
    <w:rsid w:val="006F1FAD"/>
    <w:rsid w:val="006F2F6D"/>
    <w:rsid w:val="007006CA"/>
    <w:rsid w:val="0070082C"/>
    <w:rsid w:val="00702481"/>
    <w:rsid w:val="00702EA7"/>
    <w:rsid w:val="00703DA9"/>
    <w:rsid w:val="00705283"/>
    <w:rsid w:val="007056AD"/>
    <w:rsid w:val="00706473"/>
    <w:rsid w:val="00706C44"/>
    <w:rsid w:val="00710ED6"/>
    <w:rsid w:val="007122DE"/>
    <w:rsid w:val="00712D65"/>
    <w:rsid w:val="007158CB"/>
    <w:rsid w:val="00716E98"/>
    <w:rsid w:val="007171AA"/>
    <w:rsid w:val="007179A7"/>
    <w:rsid w:val="00722262"/>
    <w:rsid w:val="00724AB1"/>
    <w:rsid w:val="00726D7F"/>
    <w:rsid w:val="0072790C"/>
    <w:rsid w:val="00730125"/>
    <w:rsid w:val="007314F9"/>
    <w:rsid w:val="007316F1"/>
    <w:rsid w:val="007340C1"/>
    <w:rsid w:val="00734825"/>
    <w:rsid w:val="00734ADB"/>
    <w:rsid w:val="0073581D"/>
    <w:rsid w:val="007369E6"/>
    <w:rsid w:val="00737187"/>
    <w:rsid w:val="00740F1E"/>
    <w:rsid w:val="007417F8"/>
    <w:rsid w:val="00741F69"/>
    <w:rsid w:val="00742280"/>
    <w:rsid w:val="007430A7"/>
    <w:rsid w:val="00743F43"/>
    <w:rsid w:val="0074425E"/>
    <w:rsid w:val="00744FF9"/>
    <w:rsid w:val="007464D6"/>
    <w:rsid w:val="00746E59"/>
    <w:rsid w:val="00746F97"/>
    <w:rsid w:val="0074757F"/>
    <w:rsid w:val="00753BC6"/>
    <w:rsid w:val="00754068"/>
    <w:rsid w:val="00754C9A"/>
    <w:rsid w:val="007551E8"/>
    <w:rsid w:val="00755987"/>
    <w:rsid w:val="0075599A"/>
    <w:rsid w:val="007562CA"/>
    <w:rsid w:val="00757A5F"/>
    <w:rsid w:val="00757BDE"/>
    <w:rsid w:val="00761D52"/>
    <w:rsid w:val="007627DA"/>
    <w:rsid w:val="007628D5"/>
    <w:rsid w:val="0076505A"/>
    <w:rsid w:val="00767218"/>
    <w:rsid w:val="007678C5"/>
    <w:rsid w:val="00767DE9"/>
    <w:rsid w:val="0077155C"/>
    <w:rsid w:val="00772AA1"/>
    <w:rsid w:val="00773170"/>
    <w:rsid w:val="007766E9"/>
    <w:rsid w:val="00776F56"/>
    <w:rsid w:val="0077749E"/>
    <w:rsid w:val="00777929"/>
    <w:rsid w:val="00777C37"/>
    <w:rsid w:val="007837FF"/>
    <w:rsid w:val="007839DE"/>
    <w:rsid w:val="007878C8"/>
    <w:rsid w:val="00790361"/>
    <w:rsid w:val="00790673"/>
    <w:rsid w:val="00790ADA"/>
    <w:rsid w:val="00790F25"/>
    <w:rsid w:val="00791665"/>
    <w:rsid w:val="00792937"/>
    <w:rsid w:val="00792ECD"/>
    <w:rsid w:val="0079332E"/>
    <w:rsid w:val="007937A2"/>
    <w:rsid w:val="007940AC"/>
    <w:rsid w:val="007941BB"/>
    <w:rsid w:val="007942A6"/>
    <w:rsid w:val="00795992"/>
    <w:rsid w:val="00795E9B"/>
    <w:rsid w:val="007A031F"/>
    <w:rsid w:val="007A14D3"/>
    <w:rsid w:val="007A1836"/>
    <w:rsid w:val="007A20B6"/>
    <w:rsid w:val="007A218C"/>
    <w:rsid w:val="007A2CC3"/>
    <w:rsid w:val="007A2F24"/>
    <w:rsid w:val="007A3F3A"/>
    <w:rsid w:val="007A40A7"/>
    <w:rsid w:val="007A5328"/>
    <w:rsid w:val="007A5464"/>
    <w:rsid w:val="007A5BC8"/>
    <w:rsid w:val="007A5C00"/>
    <w:rsid w:val="007B2786"/>
    <w:rsid w:val="007B3810"/>
    <w:rsid w:val="007B3ED5"/>
    <w:rsid w:val="007B4D91"/>
    <w:rsid w:val="007B6591"/>
    <w:rsid w:val="007C1ABA"/>
    <w:rsid w:val="007C22F4"/>
    <w:rsid w:val="007C3D84"/>
    <w:rsid w:val="007D03CC"/>
    <w:rsid w:val="007D2288"/>
    <w:rsid w:val="007D3348"/>
    <w:rsid w:val="007D42CF"/>
    <w:rsid w:val="007D4D25"/>
    <w:rsid w:val="007D5DF3"/>
    <w:rsid w:val="007D622E"/>
    <w:rsid w:val="007D64EB"/>
    <w:rsid w:val="007D7042"/>
    <w:rsid w:val="007D7734"/>
    <w:rsid w:val="007D777D"/>
    <w:rsid w:val="007D78B6"/>
    <w:rsid w:val="007E088F"/>
    <w:rsid w:val="007E1EBC"/>
    <w:rsid w:val="007E2D08"/>
    <w:rsid w:val="007E316E"/>
    <w:rsid w:val="007E321F"/>
    <w:rsid w:val="007E370A"/>
    <w:rsid w:val="007E39C1"/>
    <w:rsid w:val="007E3DC3"/>
    <w:rsid w:val="007E48C6"/>
    <w:rsid w:val="007E6FD8"/>
    <w:rsid w:val="007F27F1"/>
    <w:rsid w:val="007F2B95"/>
    <w:rsid w:val="007F3F37"/>
    <w:rsid w:val="007F54B8"/>
    <w:rsid w:val="007F5CA3"/>
    <w:rsid w:val="007F7B32"/>
    <w:rsid w:val="00800249"/>
    <w:rsid w:val="0080144D"/>
    <w:rsid w:val="0080324A"/>
    <w:rsid w:val="00804BC2"/>
    <w:rsid w:val="00804EC1"/>
    <w:rsid w:val="00804F65"/>
    <w:rsid w:val="008066A8"/>
    <w:rsid w:val="00806AE7"/>
    <w:rsid w:val="0081031E"/>
    <w:rsid w:val="00811E75"/>
    <w:rsid w:val="0081431A"/>
    <w:rsid w:val="0081566C"/>
    <w:rsid w:val="0082061E"/>
    <w:rsid w:val="00820853"/>
    <w:rsid w:val="008219AB"/>
    <w:rsid w:val="00822B4A"/>
    <w:rsid w:val="00824FB7"/>
    <w:rsid w:val="00825C8A"/>
    <w:rsid w:val="00825F56"/>
    <w:rsid w:val="00827462"/>
    <w:rsid w:val="00827AE3"/>
    <w:rsid w:val="00830111"/>
    <w:rsid w:val="00830FB4"/>
    <w:rsid w:val="00831FC5"/>
    <w:rsid w:val="0083216F"/>
    <w:rsid w:val="008358E5"/>
    <w:rsid w:val="00835EA4"/>
    <w:rsid w:val="00836E14"/>
    <w:rsid w:val="00837D14"/>
    <w:rsid w:val="0084055F"/>
    <w:rsid w:val="00843E86"/>
    <w:rsid w:val="008445A1"/>
    <w:rsid w:val="00850262"/>
    <w:rsid w:val="00850B70"/>
    <w:rsid w:val="00851686"/>
    <w:rsid w:val="00852938"/>
    <w:rsid w:val="008539A6"/>
    <w:rsid w:val="00854195"/>
    <w:rsid w:val="00855B30"/>
    <w:rsid w:val="00860000"/>
    <w:rsid w:val="00860764"/>
    <w:rsid w:val="00860CE1"/>
    <w:rsid w:val="008623DE"/>
    <w:rsid w:val="00863BD3"/>
    <w:rsid w:val="008640AC"/>
    <w:rsid w:val="008641ED"/>
    <w:rsid w:val="008656CC"/>
    <w:rsid w:val="008666A8"/>
    <w:rsid w:val="00866D66"/>
    <w:rsid w:val="008671C6"/>
    <w:rsid w:val="00870551"/>
    <w:rsid w:val="00870C4A"/>
    <w:rsid w:val="00870DE7"/>
    <w:rsid w:val="00871C0A"/>
    <w:rsid w:val="00873BCC"/>
    <w:rsid w:val="00873F16"/>
    <w:rsid w:val="00874BC9"/>
    <w:rsid w:val="008755C3"/>
    <w:rsid w:val="00875803"/>
    <w:rsid w:val="00876234"/>
    <w:rsid w:val="00876D6A"/>
    <w:rsid w:val="008775B2"/>
    <w:rsid w:val="0088101C"/>
    <w:rsid w:val="00882481"/>
    <w:rsid w:val="00882550"/>
    <w:rsid w:val="00882D04"/>
    <w:rsid w:val="00884FC8"/>
    <w:rsid w:val="008852C2"/>
    <w:rsid w:val="00885833"/>
    <w:rsid w:val="008866BE"/>
    <w:rsid w:val="0089095B"/>
    <w:rsid w:val="00892071"/>
    <w:rsid w:val="008931A6"/>
    <w:rsid w:val="008931AA"/>
    <w:rsid w:val="00893DF1"/>
    <w:rsid w:val="00893E31"/>
    <w:rsid w:val="00893E9A"/>
    <w:rsid w:val="00894A9D"/>
    <w:rsid w:val="00896AB1"/>
    <w:rsid w:val="008A057D"/>
    <w:rsid w:val="008A0D86"/>
    <w:rsid w:val="008A15DF"/>
    <w:rsid w:val="008A23A3"/>
    <w:rsid w:val="008A3875"/>
    <w:rsid w:val="008A46E9"/>
    <w:rsid w:val="008A53C8"/>
    <w:rsid w:val="008A53E9"/>
    <w:rsid w:val="008A5CD9"/>
    <w:rsid w:val="008A6CD7"/>
    <w:rsid w:val="008A6D7D"/>
    <w:rsid w:val="008A779E"/>
    <w:rsid w:val="008B1690"/>
    <w:rsid w:val="008B2F67"/>
    <w:rsid w:val="008B459E"/>
    <w:rsid w:val="008B4922"/>
    <w:rsid w:val="008B53A8"/>
    <w:rsid w:val="008C2027"/>
    <w:rsid w:val="008C2405"/>
    <w:rsid w:val="008C3161"/>
    <w:rsid w:val="008C3328"/>
    <w:rsid w:val="008C4A8E"/>
    <w:rsid w:val="008C6133"/>
    <w:rsid w:val="008C6189"/>
    <w:rsid w:val="008C6578"/>
    <w:rsid w:val="008C7602"/>
    <w:rsid w:val="008C76D9"/>
    <w:rsid w:val="008D00B0"/>
    <w:rsid w:val="008D0BB4"/>
    <w:rsid w:val="008D14A8"/>
    <w:rsid w:val="008D31EA"/>
    <w:rsid w:val="008D4D37"/>
    <w:rsid w:val="008D53F6"/>
    <w:rsid w:val="008D75CE"/>
    <w:rsid w:val="008E0EE4"/>
    <w:rsid w:val="008E13AE"/>
    <w:rsid w:val="008E1506"/>
    <w:rsid w:val="008E2570"/>
    <w:rsid w:val="008E2641"/>
    <w:rsid w:val="008E636D"/>
    <w:rsid w:val="008E710C"/>
    <w:rsid w:val="008E7A18"/>
    <w:rsid w:val="008F0592"/>
    <w:rsid w:val="008F12FF"/>
    <w:rsid w:val="008F13C0"/>
    <w:rsid w:val="008F1ACB"/>
    <w:rsid w:val="008F4A82"/>
    <w:rsid w:val="008F69D6"/>
    <w:rsid w:val="00900015"/>
    <w:rsid w:val="00900FCE"/>
    <w:rsid w:val="00901644"/>
    <w:rsid w:val="00902823"/>
    <w:rsid w:val="00902E7B"/>
    <w:rsid w:val="00903057"/>
    <w:rsid w:val="00903315"/>
    <w:rsid w:val="009055B4"/>
    <w:rsid w:val="00907857"/>
    <w:rsid w:val="00910725"/>
    <w:rsid w:val="009122B2"/>
    <w:rsid w:val="0091451C"/>
    <w:rsid w:val="009151C2"/>
    <w:rsid w:val="009156A2"/>
    <w:rsid w:val="00915CA6"/>
    <w:rsid w:val="00916916"/>
    <w:rsid w:val="00917D75"/>
    <w:rsid w:val="00922312"/>
    <w:rsid w:val="0092234F"/>
    <w:rsid w:val="0092239B"/>
    <w:rsid w:val="009249C0"/>
    <w:rsid w:val="00925295"/>
    <w:rsid w:val="00926114"/>
    <w:rsid w:val="00926189"/>
    <w:rsid w:val="00926DC9"/>
    <w:rsid w:val="00927834"/>
    <w:rsid w:val="00927884"/>
    <w:rsid w:val="00930A65"/>
    <w:rsid w:val="00931376"/>
    <w:rsid w:val="00931F09"/>
    <w:rsid w:val="00931F84"/>
    <w:rsid w:val="00933B51"/>
    <w:rsid w:val="00933E86"/>
    <w:rsid w:val="00936050"/>
    <w:rsid w:val="009374B0"/>
    <w:rsid w:val="00937978"/>
    <w:rsid w:val="00937C47"/>
    <w:rsid w:val="00942EEF"/>
    <w:rsid w:val="00943B5D"/>
    <w:rsid w:val="00944EAC"/>
    <w:rsid w:val="0094542B"/>
    <w:rsid w:val="00946254"/>
    <w:rsid w:val="00947239"/>
    <w:rsid w:val="00947311"/>
    <w:rsid w:val="00947866"/>
    <w:rsid w:val="009478EE"/>
    <w:rsid w:val="009500A6"/>
    <w:rsid w:val="0095034E"/>
    <w:rsid w:val="00950352"/>
    <w:rsid w:val="009509F3"/>
    <w:rsid w:val="009526E2"/>
    <w:rsid w:val="00952C0B"/>
    <w:rsid w:val="009537D4"/>
    <w:rsid w:val="00954262"/>
    <w:rsid w:val="009547F5"/>
    <w:rsid w:val="009548EE"/>
    <w:rsid w:val="00955703"/>
    <w:rsid w:val="00955DE3"/>
    <w:rsid w:val="00956AE6"/>
    <w:rsid w:val="00956E80"/>
    <w:rsid w:val="009571DD"/>
    <w:rsid w:val="00957C18"/>
    <w:rsid w:val="00957C81"/>
    <w:rsid w:val="009607E1"/>
    <w:rsid w:val="009619A9"/>
    <w:rsid w:val="009621AD"/>
    <w:rsid w:val="009623C1"/>
    <w:rsid w:val="00963840"/>
    <w:rsid w:val="0096450E"/>
    <w:rsid w:val="00964AE8"/>
    <w:rsid w:val="00965168"/>
    <w:rsid w:val="009659BA"/>
    <w:rsid w:val="009659D6"/>
    <w:rsid w:val="00967172"/>
    <w:rsid w:val="00967865"/>
    <w:rsid w:val="00972E0B"/>
    <w:rsid w:val="0097313A"/>
    <w:rsid w:val="00973CF0"/>
    <w:rsid w:val="00973DFE"/>
    <w:rsid w:val="00974C17"/>
    <w:rsid w:val="00976691"/>
    <w:rsid w:val="00980F49"/>
    <w:rsid w:val="009816E1"/>
    <w:rsid w:val="00981E12"/>
    <w:rsid w:val="00981EED"/>
    <w:rsid w:val="0098218F"/>
    <w:rsid w:val="00983040"/>
    <w:rsid w:val="009831C1"/>
    <w:rsid w:val="009834C3"/>
    <w:rsid w:val="00983608"/>
    <w:rsid w:val="00985355"/>
    <w:rsid w:val="0098573E"/>
    <w:rsid w:val="00993BEB"/>
    <w:rsid w:val="00994461"/>
    <w:rsid w:val="009947E1"/>
    <w:rsid w:val="00994927"/>
    <w:rsid w:val="00994CA5"/>
    <w:rsid w:val="009956C0"/>
    <w:rsid w:val="00995E45"/>
    <w:rsid w:val="00996F18"/>
    <w:rsid w:val="009A0067"/>
    <w:rsid w:val="009A043E"/>
    <w:rsid w:val="009A1527"/>
    <w:rsid w:val="009A3028"/>
    <w:rsid w:val="009A4EE7"/>
    <w:rsid w:val="009A5508"/>
    <w:rsid w:val="009A5AA1"/>
    <w:rsid w:val="009A6448"/>
    <w:rsid w:val="009A6BF0"/>
    <w:rsid w:val="009A740A"/>
    <w:rsid w:val="009B015E"/>
    <w:rsid w:val="009B0647"/>
    <w:rsid w:val="009B18CD"/>
    <w:rsid w:val="009B25FD"/>
    <w:rsid w:val="009B33DF"/>
    <w:rsid w:val="009B3FB9"/>
    <w:rsid w:val="009B4273"/>
    <w:rsid w:val="009B43B0"/>
    <w:rsid w:val="009B64C5"/>
    <w:rsid w:val="009B6B98"/>
    <w:rsid w:val="009C2465"/>
    <w:rsid w:val="009C2C45"/>
    <w:rsid w:val="009C2DCA"/>
    <w:rsid w:val="009C45D8"/>
    <w:rsid w:val="009C6608"/>
    <w:rsid w:val="009C7797"/>
    <w:rsid w:val="009C7A56"/>
    <w:rsid w:val="009D04FA"/>
    <w:rsid w:val="009D0F17"/>
    <w:rsid w:val="009D1C8C"/>
    <w:rsid w:val="009D2E27"/>
    <w:rsid w:val="009D35A0"/>
    <w:rsid w:val="009D7EB7"/>
    <w:rsid w:val="009D7ECA"/>
    <w:rsid w:val="009E02F8"/>
    <w:rsid w:val="009E048A"/>
    <w:rsid w:val="009E08E9"/>
    <w:rsid w:val="009E1582"/>
    <w:rsid w:val="009E168F"/>
    <w:rsid w:val="009E23EA"/>
    <w:rsid w:val="009E2755"/>
    <w:rsid w:val="009E3A8D"/>
    <w:rsid w:val="009E3DB9"/>
    <w:rsid w:val="009E3F48"/>
    <w:rsid w:val="009E4916"/>
    <w:rsid w:val="009E53E3"/>
    <w:rsid w:val="009E59DA"/>
    <w:rsid w:val="009E5DB3"/>
    <w:rsid w:val="009E6E35"/>
    <w:rsid w:val="009F02AD"/>
    <w:rsid w:val="009F0EDA"/>
    <w:rsid w:val="009F2292"/>
    <w:rsid w:val="009F270B"/>
    <w:rsid w:val="009F5F92"/>
    <w:rsid w:val="009F706D"/>
    <w:rsid w:val="009F77A1"/>
    <w:rsid w:val="00A01CA8"/>
    <w:rsid w:val="00A037E1"/>
    <w:rsid w:val="00A03B49"/>
    <w:rsid w:val="00A03B96"/>
    <w:rsid w:val="00A03BC9"/>
    <w:rsid w:val="00A03D4F"/>
    <w:rsid w:val="00A04359"/>
    <w:rsid w:val="00A04C19"/>
    <w:rsid w:val="00A05448"/>
    <w:rsid w:val="00A0569C"/>
    <w:rsid w:val="00A05B19"/>
    <w:rsid w:val="00A0616E"/>
    <w:rsid w:val="00A100BE"/>
    <w:rsid w:val="00A1039B"/>
    <w:rsid w:val="00A10AAF"/>
    <w:rsid w:val="00A112DC"/>
    <w:rsid w:val="00A1134E"/>
    <w:rsid w:val="00A1238D"/>
    <w:rsid w:val="00A1262D"/>
    <w:rsid w:val="00A132D1"/>
    <w:rsid w:val="00A14857"/>
    <w:rsid w:val="00A15147"/>
    <w:rsid w:val="00A15431"/>
    <w:rsid w:val="00A1585E"/>
    <w:rsid w:val="00A1678B"/>
    <w:rsid w:val="00A169A6"/>
    <w:rsid w:val="00A21336"/>
    <w:rsid w:val="00A230BD"/>
    <w:rsid w:val="00A24A9E"/>
    <w:rsid w:val="00A24E7E"/>
    <w:rsid w:val="00A258C3"/>
    <w:rsid w:val="00A26630"/>
    <w:rsid w:val="00A27EAA"/>
    <w:rsid w:val="00A325B3"/>
    <w:rsid w:val="00A343DE"/>
    <w:rsid w:val="00A34463"/>
    <w:rsid w:val="00A347C0"/>
    <w:rsid w:val="00A34EA6"/>
    <w:rsid w:val="00A35519"/>
    <w:rsid w:val="00A35891"/>
    <w:rsid w:val="00A404BF"/>
    <w:rsid w:val="00A40B45"/>
    <w:rsid w:val="00A41F1A"/>
    <w:rsid w:val="00A4381D"/>
    <w:rsid w:val="00A44141"/>
    <w:rsid w:val="00A46135"/>
    <w:rsid w:val="00A462A2"/>
    <w:rsid w:val="00A46419"/>
    <w:rsid w:val="00A47FB9"/>
    <w:rsid w:val="00A504A3"/>
    <w:rsid w:val="00A51318"/>
    <w:rsid w:val="00A51431"/>
    <w:rsid w:val="00A52095"/>
    <w:rsid w:val="00A52C57"/>
    <w:rsid w:val="00A539AD"/>
    <w:rsid w:val="00A54772"/>
    <w:rsid w:val="00A56C3D"/>
    <w:rsid w:val="00A56E18"/>
    <w:rsid w:val="00A57AEB"/>
    <w:rsid w:val="00A603CC"/>
    <w:rsid w:val="00A62734"/>
    <w:rsid w:val="00A6668F"/>
    <w:rsid w:val="00A6678B"/>
    <w:rsid w:val="00A66BF0"/>
    <w:rsid w:val="00A6741A"/>
    <w:rsid w:val="00A67A69"/>
    <w:rsid w:val="00A70CF1"/>
    <w:rsid w:val="00A71EED"/>
    <w:rsid w:val="00A74111"/>
    <w:rsid w:val="00A74518"/>
    <w:rsid w:val="00A74CBA"/>
    <w:rsid w:val="00A75323"/>
    <w:rsid w:val="00A83010"/>
    <w:rsid w:val="00A847B2"/>
    <w:rsid w:val="00A84E45"/>
    <w:rsid w:val="00A86A11"/>
    <w:rsid w:val="00A87BE9"/>
    <w:rsid w:val="00A918A2"/>
    <w:rsid w:val="00A92A25"/>
    <w:rsid w:val="00A94063"/>
    <w:rsid w:val="00A941E8"/>
    <w:rsid w:val="00A96083"/>
    <w:rsid w:val="00AA12D9"/>
    <w:rsid w:val="00AA14C2"/>
    <w:rsid w:val="00AA3A6F"/>
    <w:rsid w:val="00AA4253"/>
    <w:rsid w:val="00AA46C6"/>
    <w:rsid w:val="00AA50E1"/>
    <w:rsid w:val="00AA55E5"/>
    <w:rsid w:val="00AA5920"/>
    <w:rsid w:val="00AA6219"/>
    <w:rsid w:val="00AA6895"/>
    <w:rsid w:val="00AA72A7"/>
    <w:rsid w:val="00AA74E0"/>
    <w:rsid w:val="00AA751C"/>
    <w:rsid w:val="00AA7BA0"/>
    <w:rsid w:val="00AB0A53"/>
    <w:rsid w:val="00AB1216"/>
    <w:rsid w:val="00AB12C6"/>
    <w:rsid w:val="00AB1D67"/>
    <w:rsid w:val="00AB26E1"/>
    <w:rsid w:val="00AB2C8B"/>
    <w:rsid w:val="00AB3C07"/>
    <w:rsid w:val="00AB3C19"/>
    <w:rsid w:val="00AB3E80"/>
    <w:rsid w:val="00AB44EF"/>
    <w:rsid w:val="00AB60AE"/>
    <w:rsid w:val="00AB703F"/>
    <w:rsid w:val="00AC0097"/>
    <w:rsid w:val="00AC2B8A"/>
    <w:rsid w:val="00AC3E51"/>
    <w:rsid w:val="00AC4279"/>
    <w:rsid w:val="00AC4386"/>
    <w:rsid w:val="00AC4C39"/>
    <w:rsid w:val="00AC5058"/>
    <w:rsid w:val="00AC5EC4"/>
    <w:rsid w:val="00AC65A8"/>
    <w:rsid w:val="00AC6BB8"/>
    <w:rsid w:val="00AC7800"/>
    <w:rsid w:val="00AC7E82"/>
    <w:rsid w:val="00AD292B"/>
    <w:rsid w:val="00AD3A13"/>
    <w:rsid w:val="00AD3ABA"/>
    <w:rsid w:val="00AD3DC4"/>
    <w:rsid w:val="00AD4437"/>
    <w:rsid w:val="00AD7C96"/>
    <w:rsid w:val="00AE008F"/>
    <w:rsid w:val="00AE06EF"/>
    <w:rsid w:val="00AE0E5B"/>
    <w:rsid w:val="00AE19C4"/>
    <w:rsid w:val="00AE243A"/>
    <w:rsid w:val="00AE3FF3"/>
    <w:rsid w:val="00AE49DA"/>
    <w:rsid w:val="00AE4C2A"/>
    <w:rsid w:val="00AF02BA"/>
    <w:rsid w:val="00AF05EE"/>
    <w:rsid w:val="00AF0C72"/>
    <w:rsid w:val="00AF1B54"/>
    <w:rsid w:val="00AF2272"/>
    <w:rsid w:val="00AF342B"/>
    <w:rsid w:val="00AF3A89"/>
    <w:rsid w:val="00AF3C46"/>
    <w:rsid w:val="00AF4E24"/>
    <w:rsid w:val="00AF51A1"/>
    <w:rsid w:val="00AF710F"/>
    <w:rsid w:val="00B0003B"/>
    <w:rsid w:val="00B0144F"/>
    <w:rsid w:val="00B01FCD"/>
    <w:rsid w:val="00B02AAB"/>
    <w:rsid w:val="00B0337C"/>
    <w:rsid w:val="00B04452"/>
    <w:rsid w:val="00B050C0"/>
    <w:rsid w:val="00B05FDA"/>
    <w:rsid w:val="00B06E30"/>
    <w:rsid w:val="00B11F86"/>
    <w:rsid w:val="00B1316D"/>
    <w:rsid w:val="00B13EF9"/>
    <w:rsid w:val="00B14709"/>
    <w:rsid w:val="00B1776C"/>
    <w:rsid w:val="00B17C65"/>
    <w:rsid w:val="00B17F0C"/>
    <w:rsid w:val="00B20A81"/>
    <w:rsid w:val="00B20EF9"/>
    <w:rsid w:val="00B22073"/>
    <w:rsid w:val="00B22C64"/>
    <w:rsid w:val="00B23DA9"/>
    <w:rsid w:val="00B252E9"/>
    <w:rsid w:val="00B27A72"/>
    <w:rsid w:val="00B27DAD"/>
    <w:rsid w:val="00B34E24"/>
    <w:rsid w:val="00B34EB6"/>
    <w:rsid w:val="00B3584A"/>
    <w:rsid w:val="00B36D0E"/>
    <w:rsid w:val="00B414B4"/>
    <w:rsid w:val="00B438D7"/>
    <w:rsid w:val="00B442F5"/>
    <w:rsid w:val="00B46797"/>
    <w:rsid w:val="00B46D85"/>
    <w:rsid w:val="00B477CE"/>
    <w:rsid w:val="00B50391"/>
    <w:rsid w:val="00B520CC"/>
    <w:rsid w:val="00B52583"/>
    <w:rsid w:val="00B52896"/>
    <w:rsid w:val="00B54AFE"/>
    <w:rsid w:val="00B55828"/>
    <w:rsid w:val="00B56F5C"/>
    <w:rsid w:val="00B57938"/>
    <w:rsid w:val="00B57C3C"/>
    <w:rsid w:val="00B6055D"/>
    <w:rsid w:val="00B60E3D"/>
    <w:rsid w:val="00B61FF7"/>
    <w:rsid w:val="00B6402C"/>
    <w:rsid w:val="00B64B77"/>
    <w:rsid w:val="00B67531"/>
    <w:rsid w:val="00B72BF8"/>
    <w:rsid w:val="00B75331"/>
    <w:rsid w:val="00B75555"/>
    <w:rsid w:val="00B75E23"/>
    <w:rsid w:val="00B76234"/>
    <w:rsid w:val="00B77094"/>
    <w:rsid w:val="00B80C00"/>
    <w:rsid w:val="00B823C4"/>
    <w:rsid w:val="00B83A0C"/>
    <w:rsid w:val="00B84083"/>
    <w:rsid w:val="00B846D5"/>
    <w:rsid w:val="00B847A7"/>
    <w:rsid w:val="00B855CD"/>
    <w:rsid w:val="00B8641C"/>
    <w:rsid w:val="00B9008E"/>
    <w:rsid w:val="00B912E8"/>
    <w:rsid w:val="00B91DC0"/>
    <w:rsid w:val="00B93DC6"/>
    <w:rsid w:val="00B93FF9"/>
    <w:rsid w:val="00B945D0"/>
    <w:rsid w:val="00B94730"/>
    <w:rsid w:val="00B95236"/>
    <w:rsid w:val="00B96BD9"/>
    <w:rsid w:val="00BA0E5F"/>
    <w:rsid w:val="00BA1AD4"/>
    <w:rsid w:val="00BA1B01"/>
    <w:rsid w:val="00BA1E6F"/>
    <w:rsid w:val="00BA21C6"/>
    <w:rsid w:val="00BA2641"/>
    <w:rsid w:val="00BA441D"/>
    <w:rsid w:val="00BA7282"/>
    <w:rsid w:val="00BB0C85"/>
    <w:rsid w:val="00BB1259"/>
    <w:rsid w:val="00BB1F64"/>
    <w:rsid w:val="00BB37AA"/>
    <w:rsid w:val="00BB3953"/>
    <w:rsid w:val="00BB3F45"/>
    <w:rsid w:val="00BB5A15"/>
    <w:rsid w:val="00BB777B"/>
    <w:rsid w:val="00BC0124"/>
    <w:rsid w:val="00BC2AA3"/>
    <w:rsid w:val="00BC4CD0"/>
    <w:rsid w:val="00BC53A0"/>
    <w:rsid w:val="00BC5702"/>
    <w:rsid w:val="00BC66DD"/>
    <w:rsid w:val="00BC7B9E"/>
    <w:rsid w:val="00BD15E1"/>
    <w:rsid w:val="00BD5434"/>
    <w:rsid w:val="00BD6582"/>
    <w:rsid w:val="00BD7C05"/>
    <w:rsid w:val="00BE2D08"/>
    <w:rsid w:val="00BE515F"/>
    <w:rsid w:val="00BE62AD"/>
    <w:rsid w:val="00BE66E4"/>
    <w:rsid w:val="00BE6ED8"/>
    <w:rsid w:val="00BE7CBB"/>
    <w:rsid w:val="00BF0AC9"/>
    <w:rsid w:val="00BF0B9B"/>
    <w:rsid w:val="00BF121F"/>
    <w:rsid w:val="00BF1F80"/>
    <w:rsid w:val="00BF304D"/>
    <w:rsid w:val="00BF42DB"/>
    <w:rsid w:val="00BF5420"/>
    <w:rsid w:val="00BF6650"/>
    <w:rsid w:val="00BF786D"/>
    <w:rsid w:val="00BF7B64"/>
    <w:rsid w:val="00C01E53"/>
    <w:rsid w:val="00C01F65"/>
    <w:rsid w:val="00C0254F"/>
    <w:rsid w:val="00C04EE4"/>
    <w:rsid w:val="00C053FD"/>
    <w:rsid w:val="00C05F3C"/>
    <w:rsid w:val="00C062C0"/>
    <w:rsid w:val="00C06AF1"/>
    <w:rsid w:val="00C0728B"/>
    <w:rsid w:val="00C073B4"/>
    <w:rsid w:val="00C1175D"/>
    <w:rsid w:val="00C124F1"/>
    <w:rsid w:val="00C126FD"/>
    <w:rsid w:val="00C12F88"/>
    <w:rsid w:val="00C144C9"/>
    <w:rsid w:val="00C14909"/>
    <w:rsid w:val="00C14DE2"/>
    <w:rsid w:val="00C15074"/>
    <w:rsid w:val="00C1508B"/>
    <w:rsid w:val="00C164B3"/>
    <w:rsid w:val="00C166EF"/>
    <w:rsid w:val="00C16BAB"/>
    <w:rsid w:val="00C17EB0"/>
    <w:rsid w:val="00C201ED"/>
    <w:rsid w:val="00C21655"/>
    <w:rsid w:val="00C21E76"/>
    <w:rsid w:val="00C22A93"/>
    <w:rsid w:val="00C23262"/>
    <w:rsid w:val="00C25FCA"/>
    <w:rsid w:val="00C26375"/>
    <w:rsid w:val="00C266C9"/>
    <w:rsid w:val="00C27F5F"/>
    <w:rsid w:val="00C30A0F"/>
    <w:rsid w:val="00C30B58"/>
    <w:rsid w:val="00C31D5A"/>
    <w:rsid w:val="00C31DB5"/>
    <w:rsid w:val="00C32ED8"/>
    <w:rsid w:val="00C33944"/>
    <w:rsid w:val="00C3437E"/>
    <w:rsid w:val="00C34A0F"/>
    <w:rsid w:val="00C34BA7"/>
    <w:rsid w:val="00C360D9"/>
    <w:rsid w:val="00C3639A"/>
    <w:rsid w:val="00C3703B"/>
    <w:rsid w:val="00C37685"/>
    <w:rsid w:val="00C37E61"/>
    <w:rsid w:val="00C40BC0"/>
    <w:rsid w:val="00C40E18"/>
    <w:rsid w:val="00C41045"/>
    <w:rsid w:val="00C41326"/>
    <w:rsid w:val="00C413CB"/>
    <w:rsid w:val="00C4389E"/>
    <w:rsid w:val="00C44783"/>
    <w:rsid w:val="00C45906"/>
    <w:rsid w:val="00C45BB6"/>
    <w:rsid w:val="00C45C28"/>
    <w:rsid w:val="00C4622B"/>
    <w:rsid w:val="00C508C9"/>
    <w:rsid w:val="00C50B27"/>
    <w:rsid w:val="00C50C56"/>
    <w:rsid w:val="00C51EB6"/>
    <w:rsid w:val="00C53072"/>
    <w:rsid w:val="00C54245"/>
    <w:rsid w:val="00C553B1"/>
    <w:rsid w:val="00C571A1"/>
    <w:rsid w:val="00C60057"/>
    <w:rsid w:val="00C61668"/>
    <w:rsid w:val="00C6203C"/>
    <w:rsid w:val="00C63B35"/>
    <w:rsid w:val="00C64319"/>
    <w:rsid w:val="00C65D98"/>
    <w:rsid w:val="00C6615F"/>
    <w:rsid w:val="00C662D8"/>
    <w:rsid w:val="00C70F1B"/>
    <w:rsid w:val="00C71A47"/>
    <w:rsid w:val="00C726C2"/>
    <w:rsid w:val="00C72E97"/>
    <w:rsid w:val="00C735EF"/>
    <w:rsid w:val="00C7464C"/>
    <w:rsid w:val="00C747B6"/>
    <w:rsid w:val="00C758C3"/>
    <w:rsid w:val="00C75D25"/>
    <w:rsid w:val="00C76B40"/>
    <w:rsid w:val="00C76D27"/>
    <w:rsid w:val="00C77386"/>
    <w:rsid w:val="00C777B1"/>
    <w:rsid w:val="00C8196E"/>
    <w:rsid w:val="00C8461C"/>
    <w:rsid w:val="00C85538"/>
    <w:rsid w:val="00C85588"/>
    <w:rsid w:val="00C85DF5"/>
    <w:rsid w:val="00C85F64"/>
    <w:rsid w:val="00C86E37"/>
    <w:rsid w:val="00C902A4"/>
    <w:rsid w:val="00C908EE"/>
    <w:rsid w:val="00C91C4E"/>
    <w:rsid w:val="00C921A7"/>
    <w:rsid w:val="00C93DB9"/>
    <w:rsid w:val="00C9420B"/>
    <w:rsid w:val="00C94C6A"/>
    <w:rsid w:val="00C96193"/>
    <w:rsid w:val="00C96852"/>
    <w:rsid w:val="00C96E06"/>
    <w:rsid w:val="00C9708E"/>
    <w:rsid w:val="00C97249"/>
    <w:rsid w:val="00C97E6F"/>
    <w:rsid w:val="00CA1385"/>
    <w:rsid w:val="00CA1B3E"/>
    <w:rsid w:val="00CA4A7E"/>
    <w:rsid w:val="00CA4C4F"/>
    <w:rsid w:val="00CA5DEA"/>
    <w:rsid w:val="00CA78D3"/>
    <w:rsid w:val="00CB2132"/>
    <w:rsid w:val="00CB2632"/>
    <w:rsid w:val="00CB5E8E"/>
    <w:rsid w:val="00CB6441"/>
    <w:rsid w:val="00CB6DAA"/>
    <w:rsid w:val="00CB6FCE"/>
    <w:rsid w:val="00CC00B9"/>
    <w:rsid w:val="00CC1219"/>
    <w:rsid w:val="00CC3B40"/>
    <w:rsid w:val="00CC4138"/>
    <w:rsid w:val="00CC6126"/>
    <w:rsid w:val="00CC655A"/>
    <w:rsid w:val="00CC65ED"/>
    <w:rsid w:val="00CC7826"/>
    <w:rsid w:val="00CD01C3"/>
    <w:rsid w:val="00CD0625"/>
    <w:rsid w:val="00CD17ED"/>
    <w:rsid w:val="00CD27B9"/>
    <w:rsid w:val="00CD2886"/>
    <w:rsid w:val="00CD341A"/>
    <w:rsid w:val="00CD4AE5"/>
    <w:rsid w:val="00CD4B16"/>
    <w:rsid w:val="00CD514C"/>
    <w:rsid w:val="00CD597D"/>
    <w:rsid w:val="00CD6755"/>
    <w:rsid w:val="00CD6856"/>
    <w:rsid w:val="00CD70A4"/>
    <w:rsid w:val="00CE0089"/>
    <w:rsid w:val="00CE16CB"/>
    <w:rsid w:val="00CE1716"/>
    <w:rsid w:val="00CE1EB0"/>
    <w:rsid w:val="00CE231C"/>
    <w:rsid w:val="00CE300F"/>
    <w:rsid w:val="00CE5993"/>
    <w:rsid w:val="00CE7436"/>
    <w:rsid w:val="00CE793C"/>
    <w:rsid w:val="00CE7E7E"/>
    <w:rsid w:val="00CF193C"/>
    <w:rsid w:val="00CF34B7"/>
    <w:rsid w:val="00CF3677"/>
    <w:rsid w:val="00CF36FF"/>
    <w:rsid w:val="00CF4A5D"/>
    <w:rsid w:val="00CF69A8"/>
    <w:rsid w:val="00D01EA7"/>
    <w:rsid w:val="00D02190"/>
    <w:rsid w:val="00D05466"/>
    <w:rsid w:val="00D05FB5"/>
    <w:rsid w:val="00D07A6C"/>
    <w:rsid w:val="00D116A3"/>
    <w:rsid w:val="00D11D91"/>
    <w:rsid w:val="00D12378"/>
    <w:rsid w:val="00D12D4B"/>
    <w:rsid w:val="00D13A50"/>
    <w:rsid w:val="00D14FD4"/>
    <w:rsid w:val="00D16178"/>
    <w:rsid w:val="00D1726B"/>
    <w:rsid w:val="00D173F1"/>
    <w:rsid w:val="00D21F87"/>
    <w:rsid w:val="00D2427F"/>
    <w:rsid w:val="00D25508"/>
    <w:rsid w:val="00D258DC"/>
    <w:rsid w:val="00D309D1"/>
    <w:rsid w:val="00D30C07"/>
    <w:rsid w:val="00D31533"/>
    <w:rsid w:val="00D32EA2"/>
    <w:rsid w:val="00D33506"/>
    <w:rsid w:val="00D3449A"/>
    <w:rsid w:val="00D371A3"/>
    <w:rsid w:val="00D37EA1"/>
    <w:rsid w:val="00D41ACA"/>
    <w:rsid w:val="00D41DF6"/>
    <w:rsid w:val="00D4235C"/>
    <w:rsid w:val="00D434E7"/>
    <w:rsid w:val="00D4372C"/>
    <w:rsid w:val="00D44243"/>
    <w:rsid w:val="00D46D82"/>
    <w:rsid w:val="00D500CF"/>
    <w:rsid w:val="00D50745"/>
    <w:rsid w:val="00D52D1E"/>
    <w:rsid w:val="00D56617"/>
    <w:rsid w:val="00D56947"/>
    <w:rsid w:val="00D60151"/>
    <w:rsid w:val="00D60168"/>
    <w:rsid w:val="00D61348"/>
    <w:rsid w:val="00D619BE"/>
    <w:rsid w:val="00D61A2D"/>
    <w:rsid w:val="00D62A24"/>
    <w:rsid w:val="00D63920"/>
    <w:rsid w:val="00D671E2"/>
    <w:rsid w:val="00D71E22"/>
    <w:rsid w:val="00D7201C"/>
    <w:rsid w:val="00D7266E"/>
    <w:rsid w:val="00D73782"/>
    <w:rsid w:val="00D73C6F"/>
    <w:rsid w:val="00D74777"/>
    <w:rsid w:val="00D74CB0"/>
    <w:rsid w:val="00D7676C"/>
    <w:rsid w:val="00D76DB9"/>
    <w:rsid w:val="00D810B4"/>
    <w:rsid w:val="00D8144C"/>
    <w:rsid w:val="00D81F68"/>
    <w:rsid w:val="00D8295D"/>
    <w:rsid w:val="00D82A52"/>
    <w:rsid w:val="00D82F27"/>
    <w:rsid w:val="00D84288"/>
    <w:rsid w:val="00D866B5"/>
    <w:rsid w:val="00D867BD"/>
    <w:rsid w:val="00D87DD4"/>
    <w:rsid w:val="00D90243"/>
    <w:rsid w:val="00D90BA5"/>
    <w:rsid w:val="00D90D39"/>
    <w:rsid w:val="00D9139B"/>
    <w:rsid w:val="00D920E9"/>
    <w:rsid w:val="00D92DFE"/>
    <w:rsid w:val="00D92E0B"/>
    <w:rsid w:val="00D940B5"/>
    <w:rsid w:val="00D959CB"/>
    <w:rsid w:val="00D97170"/>
    <w:rsid w:val="00D97251"/>
    <w:rsid w:val="00D97ED5"/>
    <w:rsid w:val="00DA0B2D"/>
    <w:rsid w:val="00DA23D8"/>
    <w:rsid w:val="00DA3597"/>
    <w:rsid w:val="00DA3703"/>
    <w:rsid w:val="00DA3B70"/>
    <w:rsid w:val="00DA47E3"/>
    <w:rsid w:val="00DA4992"/>
    <w:rsid w:val="00DB2C9A"/>
    <w:rsid w:val="00DB329F"/>
    <w:rsid w:val="00DB35B3"/>
    <w:rsid w:val="00DB375F"/>
    <w:rsid w:val="00DB5522"/>
    <w:rsid w:val="00DB588B"/>
    <w:rsid w:val="00DB5E60"/>
    <w:rsid w:val="00DC2A65"/>
    <w:rsid w:val="00DC3677"/>
    <w:rsid w:val="00DC3BF6"/>
    <w:rsid w:val="00DC4058"/>
    <w:rsid w:val="00DC4371"/>
    <w:rsid w:val="00DC472B"/>
    <w:rsid w:val="00DC4A13"/>
    <w:rsid w:val="00DC4D22"/>
    <w:rsid w:val="00DC5CA3"/>
    <w:rsid w:val="00DC5DF2"/>
    <w:rsid w:val="00DC6EAC"/>
    <w:rsid w:val="00DC7359"/>
    <w:rsid w:val="00DC7F8A"/>
    <w:rsid w:val="00DD1442"/>
    <w:rsid w:val="00DD146A"/>
    <w:rsid w:val="00DD34AF"/>
    <w:rsid w:val="00DD35A8"/>
    <w:rsid w:val="00DD502A"/>
    <w:rsid w:val="00DD5318"/>
    <w:rsid w:val="00DD7934"/>
    <w:rsid w:val="00DE0EED"/>
    <w:rsid w:val="00DE15F0"/>
    <w:rsid w:val="00DE3FCB"/>
    <w:rsid w:val="00DE4033"/>
    <w:rsid w:val="00DE5663"/>
    <w:rsid w:val="00DE5F62"/>
    <w:rsid w:val="00DE6FEC"/>
    <w:rsid w:val="00DE764D"/>
    <w:rsid w:val="00DE7745"/>
    <w:rsid w:val="00DE78AA"/>
    <w:rsid w:val="00DE7F01"/>
    <w:rsid w:val="00DF1FDB"/>
    <w:rsid w:val="00DF331D"/>
    <w:rsid w:val="00DF5E0B"/>
    <w:rsid w:val="00DF7988"/>
    <w:rsid w:val="00E011A7"/>
    <w:rsid w:val="00E01419"/>
    <w:rsid w:val="00E053D0"/>
    <w:rsid w:val="00E05A7B"/>
    <w:rsid w:val="00E05B1B"/>
    <w:rsid w:val="00E06293"/>
    <w:rsid w:val="00E076C0"/>
    <w:rsid w:val="00E11DE5"/>
    <w:rsid w:val="00E1456D"/>
    <w:rsid w:val="00E1462E"/>
    <w:rsid w:val="00E153D2"/>
    <w:rsid w:val="00E15994"/>
    <w:rsid w:val="00E22C5E"/>
    <w:rsid w:val="00E24FC4"/>
    <w:rsid w:val="00E27073"/>
    <w:rsid w:val="00E30CFF"/>
    <w:rsid w:val="00E3114E"/>
    <w:rsid w:val="00E31A70"/>
    <w:rsid w:val="00E32BF4"/>
    <w:rsid w:val="00E35055"/>
    <w:rsid w:val="00E35B02"/>
    <w:rsid w:val="00E366ED"/>
    <w:rsid w:val="00E36BEE"/>
    <w:rsid w:val="00E413F0"/>
    <w:rsid w:val="00E4527E"/>
    <w:rsid w:val="00E45341"/>
    <w:rsid w:val="00E4587B"/>
    <w:rsid w:val="00E45F8F"/>
    <w:rsid w:val="00E47E85"/>
    <w:rsid w:val="00E5012B"/>
    <w:rsid w:val="00E50806"/>
    <w:rsid w:val="00E5132F"/>
    <w:rsid w:val="00E51E03"/>
    <w:rsid w:val="00E52848"/>
    <w:rsid w:val="00E52B0F"/>
    <w:rsid w:val="00E52B48"/>
    <w:rsid w:val="00E53BE4"/>
    <w:rsid w:val="00E54472"/>
    <w:rsid w:val="00E54E62"/>
    <w:rsid w:val="00E55106"/>
    <w:rsid w:val="00E573D4"/>
    <w:rsid w:val="00E631DE"/>
    <w:rsid w:val="00E6613C"/>
    <w:rsid w:val="00E66496"/>
    <w:rsid w:val="00E66B35"/>
    <w:rsid w:val="00E66B9D"/>
    <w:rsid w:val="00E66E10"/>
    <w:rsid w:val="00E672F0"/>
    <w:rsid w:val="00E677CC"/>
    <w:rsid w:val="00E7071C"/>
    <w:rsid w:val="00E70DD5"/>
    <w:rsid w:val="00E7280D"/>
    <w:rsid w:val="00E73687"/>
    <w:rsid w:val="00E7481B"/>
    <w:rsid w:val="00E75A9B"/>
    <w:rsid w:val="00E76351"/>
    <w:rsid w:val="00E769F6"/>
    <w:rsid w:val="00E802D9"/>
    <w:rsid w:val="00E82D77"/>
    <w:rsid w:val="00E8407C"/>
    <w:rsid w:val="00E84F3C"/>
    <w:rsid w:val="00E851B1"/>
    <w:rsid w:val="00E861F3"/>
    <w:rsid w:val="00E865F0"/>
    <w:rsid w:val="00E87772"/>
    <w:rsid w:val="00E91B78"/>
    <w:rsid w:val="00E92805"/>
    <w:rsid w:val="00E92C62"/>
    <w:rsid w:val="00E93BC0"/>
    <w:rsid w:val="00E95574"/>
    <w:rsid w:val="00E9579E"/>
    <w:rsid w:val="00E96E4B"/>
    <w:rsid w:val="00E97A70"/>
    <w:rsid w:val="00EA012C"/>
    <w:rsid w:val="00EA0300"/>
    <w:rsid w:val="00EA07DB"/>
    <w:rsid w:val="00EA1B7C"/>
    <w:rsid w:val="00EA285C"/>
    <w:rsid w:val="00EA434F"/>
    <w:rsid w:val="00EA5B60"/>
    <w:rsid w:val="00EA6773"/>
    <w:rsid w:val="00EA7212"/>
    <w:rsid w:val="00EA7E5F"/>
    <w:rsid w:val="00EB05EC"/>
    <w:rsid w:val="00EB0BD7"/>
    <w:rsid w:val="00EB3002"/>
    <w:rsid w:val="00EB35D2"/>
    <w:rsid w:val="00EB39EA"/>
    <w:rsid w:val="00EB7521"/>
    <w:rsid w:val="00EB78CE"/>
    <w:rsid w:val="00EC11A4"/>
    <w:rsid w:val="00EC15F3"/>
    <w:rsid w:val="00EC1CC8"/>
    <w:rsid w:val="00EC1E56"/>
    <w:rsid w:val="00EC1FE7"/>
    <w:rsid w:val="00EC3DBC"/>
    <w:rsid w:val="00EC580A"/>
    <w:rsid w:val="00EC6A55"/>
    <w:rsid w:val="00EC7052"/>
    <w:rsid w:val="00EC7627"/>
    <w:rsid w:val="00EC7AB6"/>
    <w:rsid w:val="00EC7B86"/>
    <w:rsid w:val="00ED0288"/>
    <w:rsid w:val="00ED1843"/>
    <w:rsid w:val="00ED1C93"/>
    <w:rsid w:val="00ED4C8D"/>
    <w:rsid w:val="00EE0B65"/>
    <w:rsid w:val="00EE224D"/>
    <w:rsid w:val="00EE39F7"/>
    <w:rsid w:val="00EE3B1C"/>
    <w:rsid w:val="00EE463E"/>
    <w:rsid w:val="00EE47C3"/>
    <w:rsid w:val="00EE52CB"/>
    <w:rsid w:val="00EE5DF9"/>
    <w:rsid w:val="00EE6878"/>
    <w:rsid w:val="00EE7C3E"/>
    <w:rsid w:val="00EF00CB"/>
    <w:rsid w:val="00EF0E8B"/>
    <w:rsid w:val="00EF11D1"/>
    <w:rsid w:val="00EF1C3B"/>
    <w:rsid w:val="00EF28C4"/>
    <w:rsid w:val="00EF35A1"/>
    <w:rsid w:val="00EF3AA9"/>
    <w:rsid w:val="00EF3B94"/>
    <w:rsid w:val="00EF48BE"/>
    <w:rsid w:val="00EF4E2D"/>
    <w:rsid w:val="00EF5306"/>
    <w:rsid w:val="00EF53AC"/>
    <w:rsid w:val="00EF57F2"/>
    <w:rsid w:val="00EF581D"/>
    <w:rsid w:val="00EF59A5"/>
    <w:rsid w:val="00EF7FD8"/>
    <w:rsid w:val="00F00243"/>
    <w:rsid w:val="00F01558"/>
    <w:rsid w:val="00F01C2F"/>
    <w:rsid w:val="00F02665"/>
    <w:rsid w:val="00F03933"/>
    <w:rsid w:val="00F04C72"/>
    <w:rsid w:val="00F06376"/>
    <w:rsid w:val="00F06F59"/>
    <w:rsid w:val="00F106ED"/>
    <w:rsid w:val="00F10CA5"/>
    <w:rsid w:val="00F117F0"/>
    <w:rsid w:val="00F1316F"/>
    <w:rsid w:val="00F13601"/>
    <w:rsid w:val="00F1625B"/>
    <w:rsid w:val="00F177EB"/>
    <w:rsid w:val="00F17988"/>
    <w:rsid w:val="00F20279"/>
    <w:rsid w:val="00F21244"/>
    <w:rsid w:val="00F233D4"/>
    <w:rsid w:val="00F249D8"/>
    <w:rsid w:val="00F2559F"/>
    <w:rsid w:val="00F25BB2"/>
    <w:rsid w:val="00F25DD0"/>
    <w:rsid w:val="00F303EE"/>
    <w:rsid w:val="00F33FE3"/>
    <w:rsid w:val="00F36A20"/>
    <w:rsid w:val="00F36D6C"/>
    <w:rsid w:val="00F374F3"/>
    <w:rsid w:val="00F4209E"/>
    <w:rsid w:val="00F42310"/>
    <w:rsid w:val="00F4247D"/>
    <w:rsid w:val="00F4284C"/>
    <w:rsid w:val="00F42FC9"/>
    <w:rsid w:val="00F43030"/>
    <w:rsid w:val="00F43F6D"/>
    <w:rsid w:val="00F4449C"/>
    <w:rsid w:val="00F44CA4"/>
    <w:rsid w:val="00F46489"/>
    <w:rsid w:val="00F469F0"/>
    <w:rsid w:val="00F50106"/>
    <w:rsid w:val="00F50301"/>
    <w:rsid w:val="00F52960"/>
    <w:rsid w:val="00F52EBB"/>
    <w:rsid w:val="00F52F79"/>
    <w:rsid w:val="00F53273"/>
    <w:rsid w:val="00F53736"/>
    <w:rsid w:val="00F54690"/>
    <w:rsid w:val="00F55F60"/>
    <w:rsid w:val="00F5619D"/>
    <w:rsid w:val="00F56F88"/>
    <w:rsid w:val="00F601A4"/>
    <w:rsid w:val="00F62FD0"/>
    <w:rsid w:val="00F63054"/>
    <w:rsid w:val="00F634D9"/>
    <w:rsid w:val="00F63B30"/>
    <w:rsid w:val="00F64A7E"/>
    <w:rsid w:val="00F65446"/>
    <w:rsid w:val="00F65AB8"/>
    <w:rsid w:val="00F66335"/>
    <w:rsid w:val="00F67438"/>
    <w:rsid w:val="00F67462"/>
    <w:rsid w:val="00F7039A"/>
    <w:rsid w:val="00F707B8"/>
    <w:rsid w:val="00F7141A"/>
    <w:rsid w:val="00F721E4"/>
    <w:rsid w:val="00F7263C"/>
    <w:rsid w:val="00F72777"/>
    <w:rsid w:val="00F72BDE"/>
    <w:rsid w:val="00F72E83"/>
    <w:rsid w:val="00F72FF5"/>
    <w:rsid w:val="00F73248"/>
    <w:rsid w:val="00F738BD"/>
    <w:rsid w:val="00F74BBC"/>
    <w:rsid w:val="00F755E4"/>
    <w:rsid w:val="00F76BE6"/>
    <w:rsid w:val="00F76DC2"/>
    <w:rsid w:val="00F76FC0"/>
    <w:rsid w:val="00F77A82"/>
    <w:rsid w:val="00F77D02"/>
    <w:rsid w:val="00F8156C"/>
    <w:rsid w:val="00F84694"/>
    <w:rsid w:val="00F855E9"/>
    <w:rsid w:val="00F85B94"/>
    <w:rsid w:val="00F8720F"/>
    <w:rsid w:val="00F90556"/>
    <w:rsid w:val="00F90D38"/>
    <w:rsid w:val="00F92D1C"/>
    <w:rsid w:val="00F92F72"/>
    <w:rsid w:val="00F935DB"/>
    <w:rsid w:val="00F9495F"/>
    <w:rsid w:val="00F94B44"/>
    <w:rsid w:val="00F94EBC"/>
    <w:rsid w:val="00F9547A"/>
    <w:rsid w:val="00F956CD"/>
    <w:rsid w:val="00FA0564"/>
    <w:rsid w:val="00FA0B62"/>
    <w:rsid w:val="00FA1CD2"/>
    <w:rsid w:val="00FA2A9A"/>
    <w:rsid w:val="00FA4211"/>
    <w:rsid w:val="00FA4627"/>
    <w:rsid w:val="00FA75DC"/>
    <w:rsid w:val="00FA796F"/>
    <w:rsid w:val="00FB037F"/>
    <w:rsid w:val="00FB0DC3"/>
    <w:rsid w:val="00FB1EAF"/>
    <w:rsid w:val="00FB2C83"/>
    <w:rsid w:val="00FB3A86"/>
    <w:rsid w:val="00FB535C"/>
    <w:rsid w:val="00FB6012"/>
    <w:rsid w:val="00FC2F81"/>
    <w:rsid w:val="00FC3AF0"/>
    <w:rsid w:val="00FC5C3F"/>
    <w:rsid w:val="00FC7925"/>
    <w:rsid w:val="00FD0F81"/>
    <w:rsid w:val="00FD14A7"/>
    <w:rsid w:val="00FD36C8"/>
    <w:rsid w:val="00FD4A4A"/>
    <w:rsid w:val="00FD4FFB"/>
    <w:rsid w:val="00FD508B"/>
    <w:rsid w:val="00FD5188"/>
    <w:rsid w:val="00FD6C32"/>
    <w:rsid w:val="00FD7437"/>
    <w:rsid w:val="00FE06B8"/>
    <w:rsid w:val="00FE2498"/>
    <w:rsid w:val="00FE2D36"/>
    <w:rsid w:val="00FE339E"/>
    <w:rsid w:val="00FE3E35"/>
    <w:rsid w:val="00FE469A"/>
    <w:rsid w:val="00FE75C0"/>
    <w:rsid w:val="00FF068B"/>
    <w:rsid w:val="00FF40B2"/>
    <w:rsid w:val="00FF4829"/>
    <w:rsid w:val="00FF5691"/>
    <w:rsid w:val="00FF7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C1D0D9"/>
  <w15:docId w15:val="{5223429F-DFDE-45F5-BB61-AED9A8C8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3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customStyle="1" w:styleId="spices-title">
    <w:name w:val="spices-title"/>
    <w:basedOn w:val="DefaultParagraphFont"/>
    <w:rsid w:val="004A5806"/>
  </w:style>
  <w:style w:type="character" w:customStyle="1" w:styleId="fontstyle01">
    <w:name w:val="fontstyle01"/>
    <w:basedOn w:val="DefaultParagraphFont"/>
    <w:rsid w:val="004A5806"/>
    <w:rPr>
      <w:rFonts w:ascii="MinionPro-It" w:hAnsi="Minion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4A5806"/>
    <w:rPr>
      <w:rFonts w:ascii="MinionPro-Regular" w:hAnsi="MinionPro-Regular" w:hint="default"/>
      <w:b w:val="0"/>
      <w:bCs w:val="0"/>
      <w:i w:val="0"/>
      <w:iCs w:val="0"/>
      <w:color w:val="242021"/>
      <w:sz w:val="20"/>
      <w:szCs w:val="20"/>
    </w:rPr>
  </w:style>
  <w:style w:type="paragraph" w:styleId="ListParagraph">
    <w:name w:val="List Paragraph"/>
    <w:basedOn w:val="Normal"/>
    <w:uiPriority w:val="34"/>
    <w:qFormat/>
    <w:rsid w:val="004A58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customStyle="1" w:styleId="PlainTable21">
    <w:name w:val="Plain Table 21"/>
    <w:basedOn w:val="TableNormal"/>
    <w:uiPriority w:val="42"/>
    <w:rsid w:val="004A5806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870C4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N" w:eastAsia="en-IN" w:bidi="mr-IN"/>
    </w:rPr>
  </w:style>
  <w:style w:type="character" w:styleId="SubtleEmphasis">
    <w:name w:val="Subtle Emphasis"/>
    <w:basedOn w:val="DefaultParagraphFont"/>
    <w:uiPriority w:val="19"/>
    <w:qFormat/>
    <w:rsid w:val="0031522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0B02B7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0124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E4527E"/>
  </w:style>
  <w:style w:type="character" w:styleId="UnresolvedMention">
    <w:name w:val="Unresolved Mention"/>
    <w:basedOn w:val="DefaultParagraphFont"/>
    <w:uiPriority w:val="99"/>
    <w:semiHidden/>
    <w:unhideWhenUsed/>
    <w:rsid w:val="00E865F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6784B"/>
    <w:rPr>
      <w:rFonts w:ascii="Helvetica" w:hAnsi="Helvetica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6784B"/>
    <w:rPr>
      <w:rFonts w:ascii="Helvetica" w:hAnsi="Helvetica"/>
      <w:b/>
      <w:bCs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lbsmd.ac.in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doi.org/10.55446/ije.2024.2089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doi.org/10.1007/s00114-025-02019-6" TargetMode="External"/><Relationship Id="rId42" Type="http://schemas.openxmlformats.org/officeDocument/2006/relationships/hyperlink" Target="https://doi.org/10.55730/1300-0179.3202" TargetMode="External"/><Relationship Id="rId47" Type="http://schemas.openxmlformats.org/officeDocument/2006/relationships/hyperlink" Target="https://doi.org/10.13102/sociobiology.v68i4.7204" TargetMode="External"/><Relationship Id="rId50" Type="http://schemas.openxmlformats.org/officeDocument/2006/relationships/hyperlink" Target="https://doi.org/10.3389/fevo.2019.00120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hyperlink" Target="https://doi.org/10.13102/sociobiology.v62i1.39-45" TargetMode="External"/><Relationship Id="rId11" Type="http://schemas.openxmlformats.org/officeDocument/2006/relationships/footer" Target="footer2.xml"/><Relationship Id="rId24" Type="http://schemas.openxmlformats.org/officeDocument/2006/relationships/image" Target="media/image2.png"/><Relationship Id="rId32" Type="http://schemas.openxmlformats.org/officeDocument/2006/relationships/hyperlink" Target="https://doi.org/10.1371/journal.pone.0156681" TargetMode="External"/><Relationship Id="rId37" Type="http://schemas.openxmlformats.org/officeDocument/2006/relationships/hyperlink" Target="https://doi.org/10.1371/journal.pone.0326030" TargetMode="External"/><Relationship Id="rId40" Type="http://schemas.openxmlformats.org/officeDocument/2006/relationships/hyperlink" Target="https://doi.org/10.26480/ees.02.2025.110.112" TargetMode="External"/><Relationship Id="rId45" Type="http://schemas.openxmlformats.org/officeDocument/2006/relationships/hyperlink" Target="https://doi.org/10.13102/sociobiology.v71i1.1028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yperlink" Target="https://doi.org/10.1371/journal.pone.0095112" TargetMode="External"/><Relationship Id="rId44" Type="http://schemas.openxmlformats.org/officeDocument/2006/relationships/hyperlink" Target="https://doi.org/10.1371/journal.pone.0100155" TargetMode="External"/><Relationship Id="rId52" Type="http://schemas.openxmlformats.org/officeDocument/2006/relationships/hyperlink" Target="https://doi.org/10.3390/d14020143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mments" Target="comments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hyperlink" Target="https://doi.org/10.51470/plantarchives.2021.v21.no2.001" TargetMode="External"/><Relationship Id="rId35" Type="http://schemas.openxmlformats.org/officeDocument/2006/relationships/hyperlink" Target="https://doi.org/10.1177/07487304241233778" TargetMode="External"/><Relationship Id="rId43" Type="http://schemas.openxmlformats.org/officeDocument/2006/relationships/hyperlink" Target="https://doi.org/10.13189/azb.2020.080407" TargetMode="External"/><Relationship Id="rId48" Type="http://schemas.openxmlformats.org/officeDocument/2006/relationships/hyperlink" Target="https://doi.org/10.33745/ijzi.2025.v11i01.036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oi.org/10.1093/evolut/qpaf250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microsoft.com/office/2018/08/relationships/commentsExtensible" Target="commentsExtensible.xml"/><Relationship Id="rId25" Type="http://schemas.openxmlformats.org/officeDocument/2006/relationships/image" Target="media/image3.png"/><Relationship Id="rId33" Type="http://schemas.openxmlformats.org/officeDocument/2006/relationships/hyperlink" Target="https://doi.org/10.56557/upjoz/2024/v45i33893" TargetMode="External"/><Relationship Id="rId38" Type="http://schemas.openxmlformats.org/officeDocument/2006/relationships/hyperlink" Target="https://doi.org/10.5281/zenodo.3707151" TargetMode="External"/><Relationship Id="rId46" Type="http://schemas.openxmlformats.org/officeDocument/2006/relationships/hyperlink" Target="https://doi.org/10.55278/qlwq9332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doi.org/10.22271/j.ento.2023.v11.i5c.9249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image" Target="media/image1.png"/><Relationship Id="rId28" Type="http://schemas.openxmlformats.org/officeDocument/2006/relationships/hyperlink" Target="https://doi.org/10.1111/eea.13236" TargetMode="External"/><Relationship Id="rId36" Type="http://schemas.openxmlformats.org/officeDocument/2006/relationships/hyperlink" Target="https://doi.org/10.3390/su15010780" TargetMode="External"/><Relationship Id="rId49" Type="http://schemas.openxmlformats.org/officeDocument/2006/relationships/hyperlink" Target="https://doi.org/10.56726/irjmets3319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64435-DCF2-4667-B8E6-4A9026EC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0</TotalTime>
  <Pages>20</Pages>
  <Words>3338</Words>
  <Characters>19033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22327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Deepika Sorahia</cp:lastModifiedBy>
  <cp:revision>2</cp:revision>
  <cp:lastPrinted>1999-07-06T11:00:00Z</cp:lastPrinted>
  <dcterms:created xsi:type="dcterms:W3CDTF">2026-04-23T17:25:00Z</dcterms:created>
  <dcterms:modified xsi:type="dcterms:W3CDTF">2026-04-23T17:25:00Z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306c5c90-bc8c-4ada-b1c6-f43a2a2e4b8a</vt:lpwstr>
  </property>
</Properties>
</file>